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9C6A8" w14:textId="77777777" w:rsidR="00B5584F" w:rsidRPr="00883BBD" w:rsidRDefault="0065495B" w:rsidP="00883BBD">
      <w:pPr>
        <w:pStyle w:val="Heading1"/>
      </w:pPr>
      <w:r w:rsidRPr="00883BBD">
        <w:t>Applicant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611"/>
      </w:tblGrid>
      <w:tr w:rsidR="0065495B" w14:paraId="1457BCA2" w14:textId="77777777" w:rsidTr="00986D52">
        <w:tc>
          <w:tcPr>
            <w:tcW w:w="2405" w:type="dxa"/>
          </w:tcPr>
          <w:p w14:paraId="1DD714F1" w14:textId="77777777" w:rsidR="0065495B" w:rsidRDefault="0065495B" w:rsidP="0065495B">
            <w:pPr>
              <w:rPr>
                <w:b/>
                <w:bCs/>
              </w:rPr>
            </w:pPr>
            <w:r w:rsidRPr="0065495B">
              <w:rPr>
                <w:b/>
                <w:bCs/>
              </w:rPr>
              <w:t>Date:</w:t>
            </w:r>
          </w:p>
          <w:p w14:paraId="5F4B2968" w14:textId="77777777" w:rsidR="0065495B" w:rsidRPr="0065495B" w:rsidRDefault="0065495B" w:rsidP="0065495B">
            <w:pPr>
              <w:rPr>
                <w:b/>
                <w:bCs/>
              </w:rPr>
            </w:pPr>
          </w:p>
        </w:tc>
        <w:sdt>
          <w:sdtPr>
            <w:rPr>
              <w:rStyle w:val="ApplicantEntry"/>
            </w:rPr>
            <w:alias w:val="Application Date"/>
            <w:tag w:val="Application Date"/>
            <w:id w:val="1829789745"/>
            <w:placeholder>
              <w:docPart w:val="13DEEE09520D459EBFCADAA5C8D28358"/>
            </w:placeholder>
            <w:showingPlcHdr/>
            <w15:color w:val="F6987E"/>
            <w:date>
              <w:dateFormat w:val="dd MMMM yyyy"/>
              <w:lid w:val="en-GB"/>
              <w:storeMappedDataAs w:val="dateTime"/>
              <w:calendar w:val="gregorian"/>
            </w:date>
          </w:sdtPr>
          <w:sdtEndPr>
            <w:rPr>
              <w:rStyle w:val="DefaultParagraphFont"/>
              <w:rFonts w:ascii="Century Gothic" w:hAnsi="Century Gothic"/>
              <w:color w:val="auto"/>
              <w:sz w:val="20"/>
            </w:rPr>
          </w:sdtEndPr>
          <w:sdtContent>
            <w:tc>
              <w:tcPr>
                <w:tcW w:w="6611" w:type="dxa"/>
              </w:tcPr>
              <w:p w14:paraId="61805C09" w14:textId="77777777" w:rsidR="0065495B" w:rsidRDefault="0065495B" w:rsidP="0065495B">
                <w:r w:rsidRPr="00E47875">
                  <w:rPr>
                    <w:rStyle w:val="PlaceholderText"/>
                    <w:color w:val="E74011"/>
                  </w:rPr>
                  <w:t>Click or tap to enter a date.</w:t>
                </w:r>
              </w:p>
            </w:tc>
          </w:sdtContent>
        </w:sdt>
      </w:tr>
      <w:tr w:rsidR="0065495B" w14:paraId="41ECF017" w14:textId="77777777" w:rsidTr="00986D52">
        <w:tc>
          <w:tcPr>
            <w:tcW w:w="2405" w:type="dxa"/>
          </w:tcPr>
          <w:p w14:paraId="04EC53E5" w14:textId="77777777" w:rsidR="0065495B" w:rsidRDefault="0065495B" w:rsidP="0065495B">
            <w:pPr>
              <w:rPr>
                <w:b/>
                <w:bCs/>
              </w:rPr>
            </w:pPr>
            <w:r w:rsidRPr="008F6191">
              <w:rPr>
                <w:b/>
                <w:bCs/>
              </w:rPr>
              <w:t>Contact Name</w:t>
            </w:r>
            <w:r>
              <w:rPr>
                <w:b/>
                <w:bCs/>
              </w:rPr>
              <w:t>:</w:t>
            </w:r>
          </w:p>
          <w:p w14:paraId="795B1EC7" w14:textId="77777777" w:rsidR="0065495B" w:rsidRDefault="0065495B" w:rsidP="0065495B"/>
        </w:tc>
        <w:sdt>
          <w:sdtPr>
            <w:rPr>
              <w:rStyle w:val="ApplicantEntry"/>
            </w:rPr>
            <w:alias w:val="Applicant Name"/>
            <w:tag w:val="Applicant Name"/>
            <w:id w:val="1413345934"/>
            <w:placeholder>
              <w:docPart w:val="DFFA8484C3F44170B1BAD97D962D52DB"/>
            </w:placeholder>
            <w:showingPlcHdr/>
            <w15:color w:val="F6987E"/>
          </w:sdtPr>
          <w:sdtEndPr>
            <w:rPr>
              <w:rStyle w:val="DefaultParagraphFont"/>
              <w:rFonts w:ascii="Century Gothic" w:hAnsi="Century Gothic"/>
              <w:color w:val="auto"/>
              <w:sz w:val="20"/>
            </w:rPr>
          </w:sdtEndPr>
          <w:sdtContent>
            <w:tc>
              <w:tcPr>
                <w:tcW w:w="6611" w:type="dxa"/>
              </w:tcPr>
              <w:p w14:paraId="37B8A70A" w14:textId="77777777" w:rsidR="0065495B" w:rsidRDefault="0065495B" w:rsidP="0065495B">
                <w:r w:rsidRPr="00E47875">
                  <w:rPr>
                    <w:rStyle w:val="PlaceholderText"/>
                    <w:color w:val="E74011"/>
                  </w:rPr>
                  <w:t>Click or tap here to enter text.</w:t>
                </w:r>
              </w:p>
            </w:tc>
          </w:sdtContent>
        </w:sdt>
      </w:tr>
      <w:tr w:rsidR="0065495B" w14:paraId="685CD01D" w14:textId="77777777" w:rsidTr="00986D52">
        <w:tc>
          <w:tcPr>
            <w:tcW w:w="2405" w:type="dxa"/>
          </w:tcPr>
          <w:p w14:paraId="39C38ACE" w14:textId="77777777" w:rsidR="0065495B" w:rsidRDefault="0065495B" w:rsidP="0065495B">
            <w:pPr>
              <w:rPr>
                <w:b/>
                <w:bCs/>
              </w:rPr>
            </w:pPr>
            <w:r w:rsidRPr="008F6191">
              <w:rPr>
                <w:b/>
                <w:bCs/>
              </w:rPr>
              <w:t>E-Mail Address</w:t>
            </w:r>
            <w:r>
              <w:rPr>
                <w:b/>
                <w:bCs/>
              </w:rPr>
              <w:t>:</w:t>
            </w:r>
          </w:p>
          <w:p w14:paraId="1DB0E29F" w14:textId="77777777" w:rsidR="0065495B" w:rsidRDefault="0065495B" w:rsidP="0065495B"/>
        </w:tc>
        <w:sdt>
          <w:sdtPr>
            <w:rPr>
              <w:rStyle w:val="ApplicantEntry"/>
            </w:rPr>
            <w:alias w:val="Applicant E-Mail"/>
            <w:tag w:val="Applicant E-Mail"/>
            <w:id w:val="2089108346"/>
            <w:placeholder>
              <w:docPart w:val="BB3D9F6AA55E4D18A33D8C61B8F33390"/>
            </w:placeholder>
            <w:showingPlcHdr/>
            <w15:color w:val="F6987E"/>
          </w:sdtPr>
          <w:sdtEndPr>
            <w:rPr>
              <w:rStyle w:val="DefaultParagraphFont"/>
              <w:rFonts w:ascii="Century Gothic" w:hAnsi="Century Gothic"/>
              <w:color w:val="auto"/>
              <w:sz w:val="20"/>
            </w:rPr>
          </w:sdtEndPr>
          <w:sdtContent>
            <w:tc>
              <w:tcPr>
                <w:tcW w:w="6611" w:type="dxa"/>
              </w:tcPr>
              <w:p w14:paraId="25F2A2D0" w14:textId="77777777" w:rsidR="0065495B" w:rsidRDefault="0065495B" w:rsidP="0065495B">
                <w:r w:rsidRPr="00E47875">
                  <w:rPr>
                    <w:rStyle w:val="PlaceholderText"/>
                    <w:color w:val="E74011"/>
                  </w:rPr>
                  <w:t>Click or tap here to enter text.</w:t>
                </w:r>
              </w:p>
            </w:tc>
          </w:sdtContent>
        </w:sdt>
      </w:tr>
      <w:tr w:rsidR="0065495B" w14:paraId="323D8384" w14:textId="77777777" w:rsidTr="00986D52">
        <w:tc>
          <w:tcPr>
            <w:tcW w:w="2405" w:type="dxa"/>
          </w:tcPr>
          <w:p w14:paraId="4BA8DE79" w14:textId="77777777" w:rsidR="0065495B" w:rsidRDefault="0065495B" w:rsidP="0065495B">
            <w:pPr>
              <w:rPr>
                <w:b/>
                <w:bCs/>
              </w:rPr>
            </w:pPr>
            <w:r w:rsidRPr="008F6191">
              <w:rPr>
                <w:b/>
                <w:bCs/>
              </w:rPr>
              <w:t>Telephone Number</w:t>
            </w:r>
            <w:r>
              <w:rPr>
                <w:b/>
                <w:bCs/>
              </w:rPr>
              <w:t>:</w:t>
            </w:r>
          </w:p>
          <w:p w14:paraId="286B9E0D" w14:textId="77777777" w:rsidR="0065495B" w:rsidRDefault="0065495B" w:rsidP="0065495B"/>
        </w:tc>
        <w:sdt>
          <w:sdtPr>
            <w:rPr>
              <w:rStyle w:val="ApplicantEntry"/>
            </w:rPr>
            <w:alias w:val="Applicant Telephone"/>
            <w:tag w:val="Applicant Telephone"/>
            <w:id w:val="-1829592045"/>
            <w:placeholder>
              <w:docPart w:val="F30C0B259F77406D8CC82F29C682CA45"/>
            </w:placeholder>
            <w:showingPlcHdr/>
            <w15:color w:val="F6987E"/>
          </w:sdtPr>
          <w:sdtEndPr>
            <w:rPr>
              <w:rStyle w:val="DefaultParagraphFont"/>
              <w:rFonts w:ascii="Century Gothic" w:hAnsi="Century Gothic"/>
              <w:color w:val="auto"/>
              <w:sz w:val="20"/>
            </w:rPr>
          </w:sdtEndPr>
          <w:sdtContent>
            <w:tc>
              <w:tcPr>
                <w:tcW w:w="6611" w:type="dxa"/>
              </w:tcPr>
              <w:p w14:paraId="439B273F" w14:textId="77777777" w:rsidR="0065495B" w:rsidRDefault="0065495B" w:rsidP="0065495B">
                <w:r w:rsidRPr="00E47875">
                  <w:rPr>
                    <w:rStyle w:val="PlaceholderText"/>
                    <w:color w:val="E74011"/>
                  </w:rPr>
                  <w:t>Click or tap here to enter text.</w:t>
                </w:r>
              </w:p>
            </w:tc>
          </w:sdtContent>
        </w:sdt>
      </w:tr>
      <w:tr w:rsidR="0065495B" w14:paraId="26BCED51" w14:textId="77777777" w:rsidTr="00986D52">
        <w:tc>
          <w:tcPr>
            <w:tcW w:w="2405" w:type="dxa"/>
          </w:tcPr>
          <w:p w14:paraId="7CEB1A71" w14:textId="77777777" w:rsidR="0065495B" w:rsidRDefault="0065495B" w:rsidP="0065495B">
            <w:pPr>
              <w:rPr>
                <w:b/>
                <w:bCs/>
              </w:rPr>
            </w:pPr>
            <w:r w:rsidRPr="008F6191">
              <w:rPr>
                <w:b/>
                <w:bCs/>
              </w:rPr>
              <w:t>Applicant (Publisher):</w:t>
            </w:r>
          </w:p>
          <w:p w14:paraId="626269CB" w14:textId="77777777" w:rsidR="0065495B" w:rsidRDefault="0065495B" w:rsidP="0065495B"/>
        </w:tc>
        <w:sdt>
          <w:sdtPr>
            <w:rPr>
              <w:rStyle w:val="ApplicantEntry"/>
            </w:rPr>
            <w:alias w:val="Applicant Publisher"/>
            <w:tag w:val="Applicant Publisher"/>
            <w:id w:val="-1149432728"/>
            <w:placeholder>
              <w:docPart w:val="DB226D014BB64B609C52D454D04219B7"/>
            </w:placeholder>
            <w:showingPlcHdr/>
            <w15:color w:val="F6987E"/>
          </w:sdtPr>
          <w:sdtEndPr>
            <w:rPr>
              <w:rStyle w:val="DefaultParagraphFont"/>
              <w:rFonts w:ascii="Century Gothic" w:hAnsi="Century Gothic"/>
              <w:color w:val="auto"/>
              <w:sz w:val="20"/>
            </w:rPr>
          </w:sdtEndPr>
          <w:sdtContent>
            <w:tc>
              <w:tcPr>
                <w:tcW w:w="6611" w:type="dxa"/>
              </w:tcPr>
              <w:p w14:paraId="74817D9D" w14:textId="77777777" w:rsidR="0065495B" w:rsidRDefault="0065495B" w:rsidP="0065495B">
                <w:r w:rsidRPr="00E47875">
                  <w:rPr>
                    <w:rStyle w:val="PlaceholderText"/>
                    <w:color w:val="E74011"/>
                  </w:rPr>
                  <w:t>Click or tap here to enter text.</w:t>
                </w:r>
              </w:p>
            </w:tc>
          </w:sdtContent>
        </w:sdt>
      </w:tr>
      <w:tr w:rsidR="0065495B" w14:paraId="65E6B3EB" w14:textId="77777777" w:rsidTr="00986D52">
        <w:tc>
          <w:tcPr>
            <w:tcW w:w="2405" w:type="dxa"/>
          </w:tcPr>
          <w:p w14:paraId="38E90AE0" w14:textId="77777777" w:rsidR="0065495B" w:rsidRDefault="007633B5" w:rsidP="0065495B">
            <w:pPr>
              <w:rPr>
                <w:b/>
                <w:bCs/>
              </w:rPr>
            </w:pPr>
            <w:r>
              <w:rPr>
                <w:b/>
                <w:bCs/>
              </w:rPr>
              <w:t xml:space="preserve">Invoice </w:t>
            </w:r>
            <w:r w:rsidR="0065495B" w:rsidRPr="008F6191">
              <w:rPr>
                <w:b/>
                <w:bCs/>
              </w:rPr>
              <w:t>Address</w:t>
            </w:r>
            <w:r w:rsidR="0065495B">
              <w:rPr>
                <w:b/>
                <w:bCs/>
              </w:rPr>
              <w:t>:</w:t>
            </w:r>
          </w:p>
          <w:p w14:paraId="5F531408" w14:textId="77777777" w:rsidR="0065495B" w:rsidRDefault="0065495B" w:rsidP="0065495B">
            <w:pPr>
              <w:rPr>
                <w:b/>
                <w:bCs/>
              </w:rPr>
            </w:pPr>
          </w:p>
          <w:p w14:paraId="11345CE3" w14:textId="77777777" w:rsidR="0065495B" w:rsidRDefault="0065495B" w:rsidP="0065495B"/>
        </w:tc>
        <w:tc>
          <w:tcPr>
            <w:tcW w:w="6611" w:type="dxa"/>
          </w:tcPr>
          <w:sdt>
            <w:sdtPr>
              <w:rPr>
                <w:rStyle w:val="ApplicantEntry"/>
              </w:rPr>
              <w:alias w:val="Address Line 1"/>
              <w:tag w:val="Address"/>
              <w:id w:val="-2087445877"/>
              <w:placeholder>
                <w:docPart w:val="1BDBD95FABD64706A3727C0B801D733E"/>
              </w:placeholder>
              <w:showingPlcHdr/>
              <w15:color w:val="F6987E"/>
            </w:sdtPr>
            <w:sdtEndPr>
              <w:rPr>
                <w:rStyle w:val="DefaultParagraphFont"/>
                <w:rFonts w:ascii="Century Gothic" w:hAnsi="Century Gothic"/>
                <w:color w:val="auto"/>
                <w:sz w:val="20"/>
              </w:rPr>
            </w:sdtEndPr>
            <w:sdtContent>
              <w:p w14:paraId="20DC2C1C" w14:textId="77777777" w:rsidR="0065495B" w:rsidRDefault="0065495B" w:rsidP="0065495B">
                <w:pPr>
                  <w:rPr>
                    <w:rStyle w:val="ApplicantEntry"/>
                  </w:rPr>
                </w:pPr>
                <w:r w:rsidRPr="00E47875">
                  <w:rPr>
                    <w:rStyle w:val="PlaceholderText"/>
                    <w:color w:val="E74011"/>
                  </w:rPr>
                  <w:t>Click or tap here to enter text.</w:t>
                </w:r>
              </w:p>
            </w:sdtContent>
          </w:sdt>
          <w:sdt>
            <w:sdtPr>
              <w:rPr>
                <w:rStyle w:val="ApplicantEntry"/>
              </w:rPr>
              <w:alias w:val="Address Line 2"/>
              <w:tag w:val="Address"/>
              <w:id w:val="1751006536"/>
              <w:placeholder>
                <w:docPart w:val="5859445166204F6CA60ADDB5F3D71CA7"/>
              </w:placeholder>
              <w:showingPlcHdr/>
              <w15:color w:val="F6987E"/>
            </w:sdtPr>
            <w:sdtEndPr>
              <w:rPr>
                <w:rStyle w:val="DefaultParagraphFont"/>
                <w:rFonts w:ascii="Century Gothic" w:hAnsi="Century Gothic"/>
                <w:color w:val="auto"/>
                <w:sz w:val="20"/>
              </w:rPr>
            </w:sdtEndPr>
            <w:sdtContent>
              <w:p w14:paraId="3994F820" w14:textId="77777777" w:rsidR="0065495B" w:rsidRDefault="0065495B" w:rsidP="0065495B">
                <w:pPr>
                  <w:rPr>
                    <w:rStyle w:val="ApplicantEntry"/>
                  </w:rPr>
                </w:pPr>
                <w:r w:rsidRPr="00E47875">
                  <w:rPr>
                    <w:rStyle w:val="PlaceholderText"/>
                    <w:color w:val="E74011"/>
                  </w:rPr>
                  <w:t>Click or tap here to enter text.</w:t>
                </w:r>
              </w:p>
            </w:sdtContent>
          </w:sdt>
          <w:sdt>
            <w:sdtPr>
              <w:rPr>
                <w:rStyle w:val="ApplicantEntry"/>
              </w:rPr>
              <w:alias w:val="Address Line 3"/>
              <w:tag w:val="Address"/>
              <w:id w:val="-683363420"/>
              <w:placeholder>
                <w:docPart w:val="71C4B5F8091A44E290331D64B8DDB7AB"/>
              </w:placeholder>
              <w:showingPlcHdr/>
              <w15:color w:val="F6987E"/>
            </w:sdtPr>
            <w:sdtEndPr>
              <w:rPr>
                <w:rStyle w:val="DefaultParagraphFont"/>
                <w:rFonts w:ascii="Century Gothic" w:hAnsi="Century Gothic"/>
                <w:color w:val="auto"/>
                <w:sz w:val="20"/>
              </w:rPr>
            </w:sdtEndPr>
            <w:sdtContent>
              <w:p w14:paraId="22FFC82E" w14:textId="77777777" w:rsidR="0065495B" w:rsidRDefault="0065495B" w:rsidP="0065495B">
                <w:pPr>
                  <w:rPr>
                    <w:rStyle w:val="ApplicantEntry"/>
                  </w:rPr>
                </w:pPr>
                <w:r w:rsidRPr="00E47875">
                  <w:rPr>
                    <w:rStyle w:val="PlaceholderText"/>
                    <w:color w:val="E74011"/>
                  </w:rPr>
                  <w:t>Click or tap here to enter text.</w:t>
                </w:r>
              </w:p>
            </w:sdtContent>
          </w:sdt>
          <w:sdt>
            <w:sdtPr>
              <w:rPr>
                <w:rStyle w:val="ApplicantEntry"/>
              </w:rPr>
              <w:alias w:val="Address Line 4"/>
              <w:tag w:val="Address"/>
              <w:id w:val="-66039135"/>
              <w:placeholder>
                <w:docPart w:val="CCEAC401869A42E980DC40A98F505DCC"/>
              </w:placeholder>
              <w:showingPlcHdr/>
              <w15:color w:val="F6987E"/>
            </w:sdtPr>
            <w:sdtEndPr>
              <w:rPr>
                <w:rStyle w:val="DefaultParagraphFont"/>
                <w:rFonts w:ascii="Century Gothic" w:hAnsi="Century Gothic"/>
                <w:color w:val="auto"/>
                <w:sz w:val="20"/>
              </w:rPr>
            </w:sdtEndPr>
            <w:sdtContent>
              <w:p w14:paraId="49AF5D69" w14:textId="77777777" w:rsidR="0065495B" w:rsidRDefault="0065495B" w:rsidP="0065495B">
                <w:pPr>
                  <w:rPr>
                    <w:rStyle w:val="ApplicantEntry"/>
                  </w:rPr>
                </w:pPr>
                <w:r w:rsidRPr="00E47875">
                  <w:rPr>
                    <w:rStyle w:val="PlaceholderText"/>
                    <w:color w:val="E74011"/>
                  </w:rPr>
                  <w:t>Click or tap here to enter text.</w:t>
                </w:r>
              </w:p>
            </w:sdtContent>
          </w:sdt>
          <w:p w14:paraId="679F50AC" w14:textId="77777777" w:rsidR="0065495B" w:rsidRDefault="0065495B" w:rsidP="0065495B"/>
        </w:tc>
      </w:tr>
    </w:tbl>
    <w:p w14:paraId="5E912B9D" w14:textId="77777777" w:rsidR="00B5584F" w:rsidRDefault="00883BBD" w:rsidP="00883BBD">
      <w:pPr>
        <w:pStyle w:val="Heading1"/>
        <w:numPr>
          <w:ilvl w:val="0"/>
          <w:numId w:val="0"/>
        </w:numPr>
      </w:pPr>
      <w:r>
        <w:t xml:space="preserve">2. </w:t>
      </w:r>
      <w:r w:rsidR="0065495B">
        <w:t>Requested Copyright Material</w:t>
      </w:r>
    </w:p>
    <w:tbl>
      <w:tblPr>
        <w:tblStyle w:val="TableGrid"/>
        <w:tblW w:w="902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6"/>
        <w:gridCol w:w="5760"/>
      </w:tblGrid>
      <w:tr w:rsidR="0088116A" w14:paraId="1C00C85C" w14:textId="77777777" w:rsidTr="00883BBD">
        <w:tc>
          <w:tcPr>
            <w:tcW w:w="3266" w:type="dxa"/>
          </w:tcPr>
          <w:p w14:paraId="02431FCC" w14:textId="77777777" w:rsidR="0088116A" w:rsidRDefault="0088116A" w:rsidP="0088116A">
            <w:pPr>
              <w:rPr>
                <w:b/>
                <w:bCs/>
              </w:rPr>
            </w:pPr>
            <w:r>
              <w:rPr>
                <w:b/>
                <w:bCs/>
              </w:rPr>
              <w:t xml:space="preserve">Original </w:t>
            </w:r>
            <w:r w:rsidR="00883BBD">
              <w:rPr>
                <w:b/>
                <w:bCs/>
              </w:rPr>
              <w:t xml:space="preserve">Extract </w:t>
            </w:r>
            <w:r>
              <w:rPr>
                <w:b/>
                <w:bCs/>
              </w:rPr>
              <w:t>Source:</w:t>
            </w:r>
          </w:p>
          <w:p w14:paraId="64278EF4" w14:textId="77777777" w:rsidR="0088116A" w:rsidRDefault="0088116A" w:rsidP="0088116A"/>
        </w:tc>
        <w:sdt>
          <w:sdtPr>
            <w:rPr>
              <w:rStyle w:val="ApplicantEntry"/>
            </w:rPr>
            <w:alias w:val="Souce Title"/>
            <w:tag w:val="Souce Title"/>
            <w:id w:val="901488120"/>
            <w:placeholder>
              <w:docPart w:val="B17D0A8B30B442D8A92B23DB541575E2"/>
            </w:placeholder>
            <w:showingPlcHdr/>
            <w15:color w:val="F6987E"/>
          </w:sdtPr>
          <w:sdtEndPr>
            <w:rPr>
              <w:rStyle w:val="DefaultParagraphFont"/>
              <w:rFonts w:ascii="Century Gothic" w:hAnsi="Century Gothic"/>
              <w:color w:val="auto"/>
              <w:sz w:val="20"/>
            </w:rPr>
          </w:sdtEndPr>
          <w:sdtContent>
            <w:tc>
              <w:tcPr>
                <w:tcW w:w="5760" w:type="dxa"/>
              </w:tcPr>
              <w:p w14:paraId="5CA4092C" w14:textId="77777777" w:rsidR="0088116A" w:rsidRDefault="0088116A" w:rsidP="0035771E">
                <w:r w:rsidRPr="00E47875">
                  <w:rPr>
                    <w:rStyle w:val="PlaceholderText"/>
                    <w:color w:val="E74011"/>
                  </w:rPr>
                  <w:t>Click or tap here to enter text.</w:t>
                </w:r>
              </w:p>
            </w:tc>
          </w:sdtContent>
        </w:sdt>
      </w:tr>
      <w:tr w:rsidR="0088116A" w14:paraId="615D524E" w14:textId="77777777" w:rsidTr="00883BBD">
        <w:tc>
          <w:tcPr>
            <w:tcW w:w="3266" w:type="dxa"/>
          </w:tcPr>
          <w:p w14:paraId="6513300F" w14:textId="77777777" w:rsidR="0088116A" w:rsidRDefault="00883BBD" w:rsidP="0088116A">
            <w:pPr>
              <w:rPr>
                <w:b/>
                <w:bCs/>
              </w:rPr>
            </w:pPr>
            <w:r>
              <w:rPr>
                <w:b/>
                <w:bCs/>
              </w:rPr>
              <w:t xml:space="preserve">Extract </w:t>
            </w:r>
            <w:r w:rsidR="0088116A">
              <w:rPr>
                <w:b/>
                <w:bCs/>
              </w:rPr>
              <w:t>Author:</w:t>
            </w:r>
          </w:p>
          <w:p w14:paraId="2C27A9F5" w14:textId="77777777" w:rsidR="0088116A" w:rsidRDefault="0088116A" w:rsidP="0088116A"/>
        </w:tc>
        <w:sdt>
          <w:sdtPr>
            <w:rPr>
              <w:rStyle w:val="ApplicantEntry"/>
            </w:rPr>
            <w:alias w:val="Source Author"/>
            <w:tag w:val="Source Author"/>
            <w:id w:val="-2075035337"/>
            <w:placeholder>
              <w:docPart w:val="4361189F88CF4CA383FBAC3F66CBDE81"/>
            </w:placeholder>
            <w:showingPlcHdr/>
            <w15:color w:val="F6987E"/>
          </w:sdtPr>
          <w:sdtEndPr>
            <w:rPr>
              <w:rStyle w:val="DefaultParagraphFont"/>
              <w:rFonts w:ascii="Century Gothic" w:hAnsi="Century Gothic"/>
              <w:color w:val="auto"/>
              <w:sz w:val="20"/>
            </w:rPr>
          </w:sdtEndPr>
          <w:sdtContent>
            <w:tc>
              <w:tcPr>
                <w:tcW w:w="5760" w:type="dxa"/>
              </w:tcPr>
              <w:p w14:paraId="08AFF52C" w14:textId="77777777" w:rsidR="0088116A" w:rsidRDefault="0088116A" w:rsidP="0035771E">
                <w:r w:rsidRPr="00E47875">
                  <w:rPr>
                    <w:rStyle w:val="PlaceholderText"/>
                    <w:color w:val="E74011"/>
                  </w:rPr>
                  <w:t>Click or tap here to enter text.</w:t>
                </w:r>
              </w:p>
            </w:tc>
          </w:sdtContent>
        </w:sdt>
      </w:tr>
      <w:tr w:rsidR="0088116A" w14:paraId="0604D3D2" w14:textId="77777777" w:rsidTr="00883BBD">
        <w:tc>
          <w:tcPr>
            <w:tcW w:w="3266" w:type="dxa"/>
          </w:tcPr>
          <w:p w14:paraId="542B5273" w14:textId="77777777" w:rsidR="0088116A" w:rsidRDefault="0088116A" w:rsidP="0088116A">
            <w:pPr>
              <w:rPr>
                <w:b/>
                <w:bCs/>
              </w:rPr>
            </w:pPr>
            <w:r>
              <w:rPr>
                <w:b/>
                <w:bCs/>
              </w:rPr>
              <w:t>Original Publisher</w:t>
            </w:r>
            <w:r w:rsidR="00883BBD">
              <w:rPr>
                <w:b/>
                <w:bCs/>
              </w:rPr>
              <w:t xml:space="preserve"> of Extract</w:t>
            </w:r>
            <w:r>
              <w:rPr>
                <w:b/>
                <w:bCs/>
              </w:rPr>
              <w:t>:</w:t>
            </w:r>
          </w:p>
          <w:p w14:paraId="1D06F6FF" w14:textId="77777777" w:rsidR="0088116A" w:rsidRDefault="0088116A" w:rsidP="0088116A"/>
        </w:tc>
        <w:sdt>
          <w:sdtPr>
            <w:rPr>
              <w:rStyle w:val="ApplicantEntry"/>
            </w:rPr>
            <w:alias w:val="Original Publisher"/>
            <w:tag w:val="Original Publisher"/>
            <w:id w:val="-1936897466"/>
            <w:placeholder>
              <w:docPart w:val="EC9DD96D36594F84B210EB17184ADD76"/>
            </w:placeholder>
            <w:showingPlcHdr/>
            <w15:color w:val="F6987E"/>
          </w:sdtPr>
          <w:sdtEndPr>
            <w:rPr>
              <w:rStyle w:val="DefaultParagraphFont"/>
              <w:rFonts w:ascii="Century Gothic" w:hAnsi="Century Gothic"/>
              <w:color w:val="auto"/>
              <w:sz w:val="20"/>
            </w:rPr>
          </w:sdtEndPr>
          <w:sdtContent>
            <w:tc>
              <w:tcPr>
                <w:tcW w:w="5760" w:type="dxa"/>
              </w:tcPr>
              <w:p w14:paraId="2F3E59B9" w14:textId="77777777" w:rsidR="0088116A" w:rsidRDefault="0088116A" w:rsidP="0035771E">
                <w:r w:rsidRPr="00E47875">
                  <w:rPr>
                    <w:rStyle w:val="PlaceholderText"/>
                    <w:color w:val="E74011"/>
                  </w:rPr>
                  <w:t>Click or tap here to enter text.</w:t>
                </w:r>
              </w:p>
            </w:tc>
          </w:sdtContent>
        </w:sdt>
      </w:tr>
      <w:tr w:rsidR="0088116A" w14:paraId="2D8F85DF" w14:textId="77777777" w:rsidTr="00883BBD">
        <w:tc>
          <w:tcPr>
            <w:tcW w:w="3266" w:type="dxa"/>
          </w:tcPr>
          <w:p w14:paraId="023EC8F4" w14:textId="77777777" w:rsidR="0088116A" w:rsidRDefault="0088116A" w:rsidP="0088116A">
            <w:pPr>
              <w:rPr>
                <w:b/>
                <w:bCs/>
              </w:rPr>
            </w:pPr>
            <w:r>
              <w:rPr>
                <w:b/>
                <w:bCs/>
              </w:rPr>
              <w:t>Year of Publication</w:t>
            </w:r>
            <w:r w:rsidR="00883BBD">
              <w:rPr>
                <w:b/>
                <w:bCs/>
              </w:rPr>
              <w:t xml:space="preserve"> of Extract</w:t>
            </w:r>
            <w:r w:rsidRPr="008F6191">
              <w:rPr>
                <w:b/>
                <w:bCs/>
              </w:rPr>
              <w:t>:</w:t>
            </w:r>
          </w:p>
          <w:p w14:paraId="3DAFEBD1" w14:textId="77777777" w:rsidR="0088116A" w:rsidRDefault="0088116A" w:rsidP="0088116A"/>
        </w:tc>
        <w:sdt>
          <w:sdtPr>
            <w:rPr>
              <w:rStyle w:val="ApplicantEntry"/>
            </w:rPr>
            <w:alias w:val="Year of First Publication"/>
            <w:tag w:val="Year of First Publication"/>
            <w:id w:val="-1203397526"/>
            <w:placeholder>
              <w:docPart w:val="DCE703E0A6CD4068A44AA656EFF99F4B"/>
            </w:placeholder>
            <w:showingPlcHdr/>
            <w15:color w:val="F6987E"/>
          </w:sdtPr>
          <w:sdtEndPr>
            <w:rPr>
              <w:rStyle w:val="DefaultParagraphFont"/>
              <w:rFonts w:ascii="Century Gothic" w:hAnsi="Century Gothic"/>
              <w:color w:val="auto"/>
              <w:sz w:val="20"/>
            </w:rPr>
          </w:sdtEndPr>
          <w:sdtContent>
            <w:tc>
              <w:tcPr>
                <w:tcW w:w="5760" w:type="dxa"/>
              </w:tcPr>
              <w:p w14:paraId="20F68D18" w14:textId="77777777" w:rsidR="0088116A" w:rsidRDefault="0088116A" w:rsidP="0035771E">
                <w:r w:rsidRPr="00E47875">
                  <w:rPr>
                    <w:rStyle w:val="PlaceholderText"/>
                    <w:color w:val="E74011"/>
                  </w:rPr>
                  <w:t>Click or tap here to enter text.</w:t>
                </w:r>
              </w:p>
            </w:tc>
          </w:sdtContent>
        </w:sdt>
      </w:tr>
    </w:tbl>
    <w:p w14:paraId="760F7FAB" w14:textId="77777777" w:rsidR="00067EDB" w:rsidRDefault="001B3DBD" w:rsidP="0088116A">
      <w:pPr>
        <w:pStyle w:val="Heading2"/>
        <w:rPr>
          <w:rStyle w:val="ApplicantEntry"/>
          <w:rFonts w:ascii="Century Gothic" w:hAnsi="Century Gothic"/>
          <w:color w:val="000000" w:themeColor="text1"/>
          <w:sz w:val="20"/>
        </w:rPr>
      </w:pPr>
      <w:sdt>
        <w:sdtPr>
          <w:rPr>
            <w:rStyle w:val="ApplicantEntry"/>
            <w:rFonts w:ascii="Century Gothic" w:hAnsi="Century Gothic"/>
            <w:color w:val="000000" w:themeColor="text1"/>
          </w:rPr>
          <w:alias w:val="Tick if Prose"/>
          <w:tag w:val="Tick if Prose"/>
          <w:id w:val="-1585605864"/>
          <w15:color w:val="F6987E"/>
          <w14:checkbox>
            <w14:checked w14:val="0"/>
            <w14:checkedState w14:val="00FC" w14:font="Wingdings"/>
            <w14:uncheckedState w14:val="2610" w14:font="MS Gothic"/>
          </w14:checkbox>
        </w:sdtPr>
        <w:sdtEndPr>
          <w:rPr>
            <w:rStyle w:val="ApplicantEntry"/>
          </w:rPr>
        </w:sdtEndPr>
        <w:sdtContent>
          <w:r w:rsidR="0088116A" w:rsidRPr="0088116A">
            <w:rPr>
              <w:rStyle w:val="ApplicantEntry"/>
              <w:rFonts w:ascii="Segoe UI Symbol" w:hAnsi="Segoe UI Symbol" w:cs="Segoe UI Symbol"/>
              <w:color w:val="000000" w:themeColor="text1"/>
            </w:rPr>
            <w:t>☐</w:t>
          </w:r>
        </w:sdtContent>
      </w:sdt>
      <w:r w:rsidR="0088116A" w:rsidRPr="0088116A">
        <w:rPr>
          <w:rStyle w:val="ApplicantEntry"/>
          <w:rFonts w:ascii="Century Gothic" w:hAnsi="Century Gothic"/>
          <w:color w:val="000000" w:themeColor="text1"/>
        </w:rPr>
        <w:t xml:space="preserve"> Prose</w:t>
      </w:r>
    </w:p>
    <w:tbl>
      <w:tblPr>
        <w:tblStyle w:val="TableGrid"/>
        <w:tblW w:w="8612"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1134"/>
        <w:gridCol w:w="236"/>
        <w:gridCol w:w="1376"/>
        <w:gridCol w:w="1134"/>
        <w:gridCol w:w="236"/>
        <w:gridCol w:w="1378"/>
        <w:gridCol w:w="1134"/>
      </w:tblGrid>
      <w:tr w:rsidR="00AC2E96" w14:paraId="132C2A3C" w14:textId="77777777" w:rsidTr="00986D52">
        <w:tc>
          <w:tcPr>
            <w:tcW w:w="1984" w:type="dxa"/>
          </w:tcPr>
          <w:p w14:paraId="4BA1C426" w14:textId="77777777" w:rsidR="00AC2E96" w:rsidRDefault="00AC2E96" w:rsidP="0088116A">
            <w:pPr>
              <w:rPr>
                <w:b/>
                <w:bCs/>
              </w:rPr>
            </w:pPr>
            <w:r>
              <w:rPr>
                <w:b/>
                <w:bCs/>
              </w:rPr>
              <w:t>Title</w:t>
            </w:r>
            <w:r w:rsidR="00883BBD">
              <w:rPr>
                <w:b/>
                <w:bCs/>
              </w:rPr>
              <w:t xml:space="preserve"> of Extract</w:t>
            </w:r>
            <w:r>
              <w:rPr>
                <w:b/>
                <w:bCs/>
              </w:rPr>
              <w:t>:</w:t>
            </w:r>
          </w:p>
          <w:p w14:paraId="17EEB78E" w14:textId="77777777" w:rsidR="00AC2E96" w:rsidRPr="0088116A" w:rsidRDefault="00AC2E96" w:rsidP="0088116A">
            <w:pPr>
              <w:rPr>
                <w:b/>
                <w:bCs/>
              </w:rPr>
            </w:pPr>
          </w:p>
        </w:tc>
        <w:sdt>
          <w:sdtPr>
            <w:rPr>
              <w:rStyle w:val="ApplicantEntry"/>
            </w:rPr>
            <w:alias w:val="Title of Story or Book"/>
            <w:tag w:val="Title of Story or Book"/>
            <w:id w:val="599915520"/>
            <w:placeholder>
              <w:docPart w:val="9D99C4E32A3A44269AC8F1EF2666F57C"/>
            </w:placeholder>
            <w:showingPlcHdr/>
            <w15:color w:val="F6987E"/>
          </w:sdtPr>
          <w:sdtEndPr>
            <w:rPr>
              <w:rStyle w:val="DefaultParagraphFont"/>
              <w:rFonts w:ascii="Century Gothic" w:hAnsi="Century Gothic"/>
              <w:color w:val="auto"/>
              <w:sz w:val="20"/>
            </w:rPr>
          </w:sdtEndPr>
          <w:sdtContent>
            <w:tc>
              <w:tcPr>
                <w:tcW w:w="6628" w:type="dxa"/>
                <w:gridSpan w:val="7"/>
              </w:tcPr>
              <w:p w14:paraId="3C047C95" w14:textId="77777777" w:rsidR="00AC2E96" w:rsidRDefault="00AC2E96" w:rsidP="0088116A">
                <w:r w:rsidRPr="00E47875">
                  <w:rPr>
                    <w:rStyle w:val="PlaceholderText"/>
                    <w:color w:val="E74011"/>
                  </w:rPr>
                  <w:t>Click or tap here to enter text.</w:t>
                </w:r>
              </w:p>
            </w:tc>
          </w:sdtContent>
        </w:sdt>
      </w:tr>
      <w:tr w:rsidR="00986D52" w14:paraId="723F3CC5" w14:textId="77777777" w:rsidTr="00986D52">
        <w:tc>
          <w:tcPr>
            <w:tcW w:w="1984" w:type="dxa"/>
          </w:tcPr>
          <w:p w14:paraId="205D0BED" w14:textId="77777777" w:rsidR="0088116A" w:rsidRPr="0088116A" w:rsidRDefault="0088116A" w:rsidP="0088116A">
            <w:pPr>
              <w:rPr>
                <w:b/>
                <w:bCs/>
              </w:rPr>
            </w:pPr>
            <w:r w:rsidRPr="0088116A">
              <w:rPr>
                <w:b/>
                <w:bCs/>
              </w:rPr>
              <w:t>Number of Words:</w:t>
            </w:r>
          </w:p>
        </w:tc>
        <w:tc>
          <w:tcPr>
            <w:tcW w:w="1134" w:type="dxa"/>
          </w:tcPr>
          <w:sdt>
            <w:sdtPr>
              <w:rPr>
                <w:rStyle w:val="ApplicantEntry"/>
              </w:rPr>
              <w:alias w:val="No. Words"/>
              <w:tag w:val="No. Words"/>
              <w:id w:val="-297139956"/>
              <w:placeholder>
                <w:docPart w:val="FE77E6D3DC0947C08DBE47F39BBE3BAD"/>
              </w:placeholder>
              <w:showingPlcHdr/>
              <w15:color w:val="F6987E"/>
            </w:sdtPr>
            <w:sdtEndPr>
              <w:rPr>
                <w:rStyle w:val="DefaultParagraphFont"/>
                <w:rFonts w:ascii="Century Gothic" w:hAnsi="Century Gothic"/>
                <w:color w:val="auto"/>
                <w:sz w:val="20"/>
              </w:rPr>
            </w:sdtEndPr>
            <w:sdtContent>
              <w:p w14:paraId="2C9F4B8E" w14:textId="77777777" w:rsidR="0088116A" w:rsidRDefault="00AC2E96" w:rsidP="0088116A">
                <w:r w:rsidRPr="00E47875">
                  <w:rPr>
                    <w:rStyle w:val="PlaceholderText"/>
                    <w:color w:val="E74011"/>
                  </w:rPr>
                  <w:t>Click or tap here to enter text.</w:t>
                </w:r>
              </w:p>
            </w:sdtContent>
          </w:sdt>
          <w:p w14:paraId="762252DC" w14:textId="77777777" w:rsidR="0088116A" w:rsidRDefault="0088116A" w:rsidP="0088116A"/>
        </w:tc>
        <w:tc>
          <w:tcPr>
            <w:tcW w:w="236" w:type="dxa"/>
          </w:tcPr>
          <w:p w14:paraId="1DD1BEAE" w14:textId="77777777" w:rsidR="0088116A" w:rsidRDefault="0088116A" w:rsidP="0088116A"/>
        </w:tc>
        <w:tc>
          <w:tcPr>
            <w:tcW w:w="1376" w:type="dxa"/>
          </w:tcPr>
          <w:p w14:paraId="128CDD53" w14:textId="77777777" w:rsidR="0088116A" w:rsidRPr="0088116A" w:rsidRDefault="0088116A" w:rsidP="0088116A">
            <w:pPr>
              <w:jc w:val="right"/>
              <w:rPr>
                <w:b/>
                <w:bCs/>
              </w:rPr>
            </w:pPr>
            <w:r w:rsidRPr="0088116A">
              <w:rPr>
                <w:b/>
                <w:bCs/>
              </w:rPr>
              <w:t>From Page:</w:t>
            </w:r>
          </w:p>
        </w:tc>
        <w:tc>
          <w:tcPr>
            <w:tcW w:w="1134" w:type="dxa"/>
          </w:tcPr>
          <w:sdt>
            <w:sdtPr>
              <w:rPr>
                <w:rStyle w:val="ApplicantEntry"/>
              </w:rPr>
              <w:alias w:val="First Page of Material"/>
              <w:tag w:val="First Page of Material"/>
              <w:id w:val="-1863888590"/>
              <w:placeholder>
                <w:docPart w:val="45325341008A428D9A8C8E8BAB5EE331"/>
              </w:placeholder>
              <w:showingPlcHdr/>
              <w15:color w:val="F6987E"/>
            </w:sdtPr>
            <w:sdtEndPr>
              <w:rPr>
                <w:rStyle w:val="DefaultParagraphFont"/>
                <w:rFonts w:ascii="Century Gothic" w:hAnsi="Century Gothic"/>
                <w:color w:val="auto"/>
                <w:sz w:val="20"/>
              </w:rPr>
            </w:sdtEndPr>
            <w:sdtContent>
              <w:p w14:paraId="411370E6" w14:textId="77777777" w:rsidR="00AC2E96" w:rsidRDefault="00AC2E96" w:rsidP="00AC2E96">
                <w:pPr>
                  <w:rPr>
                    <w:rStyle w:val="ApplicantEntry"/>
                  </w:rPr>
                </w:pPr>
                <w:r w:rsidRPr="00E47875">
                  <w:rPr>
                    <w:rStyle w:val="PlaceholderText"/>
                    <w:color w:val="E74011"/>
                  </w:rPr>
                  <w:t>Click or tap here to enter text.</w:t>
                </w:r>
              </w:p>
            </w:sdtContent>
          </w:sdt>
          <w:p w14:paraId="21DF06CA" w14:textId="77777777" w:rsidR="0088116A" w:rsidRDefault="0088116A" w:rsidP="0088116A"/>
        </w:tc>
        <w:tc>
          <w:tcPr>
            <w:tcW w:w="236" w:type="dxa"/>
          </w:tcPr>
          <w:p w14:paraId="0414480E" w14:textId="77777777" w:rsidR="0088116A" w:rsidRDefault="0088116A" w:rsidP="0088116A">
            <w:pPr>
              <w:jc w:val="right"/>
            </w:pPr>
          </w:p>
        </w:tc>
        <w:tc>
          <w:tcPr>
            <w:tcW w:w="1378" w:type="dxa"/>
          </w:tcPr>
          <w:p w14:paraId="191CFE4E" w14:textId="77777777" w:rsidR="0088116A" w:rsidRPr="0088116A" w:rsidRDefault="0088116A" w:rsidP="0088116A">
            <w:pPr>
              <w:jc w:val="right"/>
              <w:rPr>
                <w:b/>
                <w:bCs/>
              </w:rPr>
            </w:pPr>
            <w:r w:rsidRPr="0088116A">
              <w:rPr>
                <w:b/>
                <w:bCs/>
              </w:rPr>
              <w:t>To Page:</w:t>
            </w:r>
          </w:p>
        </w:tc>
        <w:tc>
          <w:tcPr>
            <w:tcW w:w="1134" w:type="dxa"/>
          </w:tcPr>
          <w:sdt>
            <w:sdtPr>
              <w:rPr>
                <w:rStyle w:val="ApplicantEntry"/>
              </w:rPr>
              <w:alias w:val="Last Page of Material"/>
              <w:tag w:val="Last Page of Material"/>
              <w:id w:val="-1539959268"/>
              <w:placeholder>
                <w:docPart w:val="B761489714A943CBB110911A919D3E55"/>
              </w:placeholder>
              <w:showingPlcHdr/>
              <w15:color w:val="F6987E"/>
            </w:sdtPr>
            <w:sdtEndPr>
              <w:rPr>
                <w:rStyle w:val="DefaultParagraphFont"/>
                <w:rFonts w:ascii="Century Gothic" w:hAnsi="Century Gothic"/>
                <w:color w:val="auto"/>
                <w:sz w:val="20"/>
              </w:rPr>
            </w:sdtEndPr>
            <w:sdtContent>
              <w:p w14:paraId="0854B92D" w14:textId="77777777" w:rsidR="00AC2E96" w:rsidRDefault="00AC2E96" w:rsidP="00AC2E96">
                <w:pPr>
                  <w:rPr>
                    <w:rStyle w:val="ApplicantEntry"/>
                  </w:rPr>
                </w:pPr>
                <w:r w:rsidRPr="00E47875">
                  <w:rPr>
                    <w:rStyle w:val="PlaceholderText"/>
                    <w:color w:val="E74011"/>
                  </w:rPr>
                  <w:t>Click or tap here to enter text.</w:t>
                </w:r>
              </w:p>
            </w:sdtContent>
          </w:sdt>
          <w:p w14:paraId="3550A7B9" w14:textId="77777777" w:rsidR="0088116A" w:rsidRDefault="0088116A" w:rsidP="0088116A"/>
        </w:tc>
      </w:tr>
      <w:tr w:rsidR="0088116A" w14:paraId="75B85E55" w14:textId="77777777" w:rsidTr="00986D52">
        <w:tc>
          <w:tcPr>
            <w:tcW w:w="8612" w:type="dxa"/>
            <w:gridSpan w:val="8"/>
          </w:tcPr>
          <w:p w14:paraId="7F0B463A" w14:textId="77777777" w:rsidR="0088116A" w:rsidRDefault="0088116A" w:rsidP="00AC2E96">
            <w:r>
              <w:t>This</w:t>
            </w:r>
            <w:r w:rsidR="00AC2E96">
              <w:t xml:space="preserve"> </w:t>
            </w:r>
            <w:sdt>
              <w:sdtPr>
                <w:rPr>
                  <w:rStyle w:val="Strong"/>
                </w:rPr>
                <w:alias w:val="is/is not"/>
                <w:tag w:val="is/is not"/>
                <w:id w:val="-1036117693"/>
                <w:placeholder>
                  <w:docPart w:val="01D5D24125E74F65B225001E594AEC3F"/>
                </w:placeholder>
                <w:showingPlcHdr/>
                <w15:color w:val="F6987E"/>
                <w:comboBox>
                  <w:listItem w:value="Choose an item."/>
                  <w:listItem w:displayText="is" w:value="is"/>
                  <w:listItem w:displayText="is not" w:value="is not"/>
                </w:comboBox>
              </w:sdtPr>
              <w:sdtEndPr>
                <w:rPr>
                  <w:rStyle w:val="DefaultParagraphFont"/>
                  <w:b w:val="0"/>
                  <w:bCs w:val="0"/>
                </w:rPr>
              </w:sdtEndPr>
              <w:sdtContent>
                <w:r w:rsidR="00AC2E96" w:rsidRPr="00E47875">
                  <w:rPr>
                    <w:rStyle w:val="PlaceholderText"/>
                    <w:color w:val="E74011"/>
                  </w:rPr>
                  <w:t>Choose an item.</w:t>
                </w:r>
              </w:sdtContent>
            </w:sdt>
            <w:r w:rsidR="00AC2E96">
              <w:rPr>
                <w:rStyle w:val="ApplicantEntry"/>
              </w:rPr>
              <w:t xml:space="preserve"> </w:t>
            </w:r>
            <w:r w:rsidR="00AC2E96" w:rsidRPr="00AC2E96">
              <w:t>a complete</w:t>
            </w:r>
            <w:r w:rsidR="00883BBD">
              <w:rPr>
                <w:rStyle w:val="ApplicantEntry"/>
              </w:rPr>
              <w:t xml:space="preserve"> </w:t>
            </w:r>
            <w:sdt>
              <w:sdtPr>
                <w:rPr>
                  <w:rStyle w:val="Strong"/>
                </w:rPr>
                <w:alias w:val="type of selection"/>
                <w:tag w:val="type of selection"/>
                <w:id w:val="-1307619206"/>
                <w:placeholder>
                  <w:docPart w:val="0A65B1873F9E4EFF8B14D47BFAA03596"/>
                </w:placeholder>
                <w:showingPlcHdr/>
                <w15:color w:val="F6987E"/>
                <w:comboBox>
                  <w:listItem w:value="Choose an item."/>
                  <w:listItem w:displayText="story" w:value="story"/>
                  <w:listItem w:displayText="chapter" w:value="chapter"/>
                </w:comboBox>
              </w:sdtPr>
              <w:sdtEndPr>
                <w:rPr>
                  <w:rStyle w:val="DefaultParagraphFont"/>
                  <w:b w:val="0"/>
                  <w:bCs w:val="0"/>
                </w:rPr>
              </w:sdtEndPr>
              <w:sdtContent>
                <w:r w:rsidR="00AC2E96" w:rsidRPr="00E47875">
                  <w:rPr>
                    <w:rStyle w:val="PlaceholderText"/>
                    <w:color w:val="E74011"/>
                  </w:rPr>
                  <w:t>Choose an item.</w:t>
                </w:r>
              </w:sdtContent>
            </w:sdt>
            <w:r w:rsidR="00AC2E96" w:rsidRPr="00AC2E96">
              <w:t>.</w:t>
            </w:r>
            <w:r w:rsidRPr="00AC2E96">
              <w:t xml:space="preserve"> </w:t>
            </w:r>
          </w:p>
          <w:p w14:paraId="6E92183A" w14:textId="77777777" w:rsidR="00986D52" w:rsidRDefault="00986D52" w:rsidP="00AC2E96"/>
        </w:tc>
      </w:tr>
    </w:tbl>
    <w:p w14:paraId="3D07C70F" w14:textId="77777777" w:rsidR="00AC2E96" w:rsidRPr="00BA7F79" w:rsidRDefault="001B3DBD" w:rsidP="00BA7F79">
      <w:pPr>
        <w:pStyle w:val="Heading2"/>
        <w:rPr>
          <w:rStyle w:val="ApplicantEntry"/>
          <w:rFonts w:ascii="Century Gothic" w:hAnsi="Century Gothic"/>
          <w:color w:val="000000" w:themeColor="text1"/>
        </w:rPr>
      </w:pPr>
      <w:sdt>
        <w:sdtPr>
          <w:rPr>
            <w:rStyle w:val="ApplicantEntry"/>
            <w:rFonts w:ascii="Century Gothic" w:hAnsi="Century Gothic"/>
            <w:color w:val="000000" w:themeColor="text1"/>
          </w:rPr>
          <w:alias w:val="Tick if Prose"/>
          <w:tag w:val="Tick if Prose"/>
          <w:id w:val="1389142923"/>
          <w15:color w:val="F6987E"/>
          <w14:checkbox>
            <w14:checked w14:val="0"/>
            <w14:checkedState w14:val="00FC" w14:font="Wingdings"/>
            <w14:uncheckedState w14:val="2610" w14:font="MS Gothic"/>
          </w14:checkbox>
        </w:sdtPr>
        <w:sdtEndPr>
          <w:rPr>
            <w:rStyle w:val="ApplicantEntry"/>
          </w:rPr>
        </w:sdtEndPr>
        <w:sdtContent>
          <w:r w:rsidR="00AC2E96" w:rsidRPr="00BA7F79">
            <w:rPr>
              <w:rStyle w:val="ApplicantEntry"/>
              <w:rFonts w:ascii="Segoe UI Symbol" w:hAnsi="Segoe UI Symbol" w:cs="Segoe UI Symbol"/>
              <w:color w:val="000000" w:themeColor="text1"/>
            </w:rPr>
            <w:t>☐</w:t>
          </w:r>
        </w:sdtContent>
      </w:sdt>
      <w:r w:rsidR="00AC2E96" w:rsidRPr="00BA7F79">
        <w:rPr>
          <w:rStyle w:val="ApplicantEntry"/>
          <w:rFonts w:ascii="Century Gothic" w:hAnsi="Century Gothic"/>
          <w:color w:val="000000" w:themeColor="text1"/>
        </w:rPr>
        <w:t xml:space="preserve"> </w:t>
      </w:r>
      <w:r w:rsidR="00AC2E96" w:rsidRPr="00BA7F79">
        <w:t>Poetry</w:t>
      </w:r>
    </w:p>
    <w:tbl>
      <w:tblPr>
        <w:tblStyle w:val="TableGrid"/>
        <w:tblW w:w="8612"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1134"/>
        <w:gridCol w:w="236"/>
        <w:gridCol w:w="1376"/>
        <w:gridCol w:w="1134"/>
        <w:gridCol w:w="236"/>
        <w:gridCol w:w="1378"/>
        <w:gridCol w:w="1134"/>
      </w:tblGrid>
      <w:tr w:rsidR="00AC2E96" w14:paraId="5993D20A" w14:textId="77777777" w:rsidTr="00986D52">
        <w:tc>
          <w:tcPr>
            <w:tcW w:w="1984" w:type="dxa"/>
          </w:tcPr>
          <w:p w14:paraId="6E6C5EBE" w14:textId="77777777" w:rsidR="00AC2E96" w:rsidRDefault="00AC2E96" w:rsidP="0035771E">
            <w:pPr>
              <w:rPr>
                <w:b/>
                <w:bCs/>
              </w:rPr>
            </w:pPr>
            <w:r>
              <w:rPr>
                <w:b/>
                <w:bCs/>
              </w:rPr>
              <w:t>Title</w:t>
            </w:r>
            <w:r w:rsidR="00883BBD">
              <w:rPr>
                <w:b/>
                <w:bCs/>
              </w:rPr>
              <w:t xml:space="preserve"> of Poem</w:t>
            </w:r>
            <w:r>
              <w:rPr>
                <w:b/>
                <w:bCs/>
              </w:rPr>
              <w:t>:</w:t>
            </w:r>
          </w:p>
          <w:p w14:paraId="4E7B8620" w14:textId="77777777" w:rsidR="00AC2E96" w:rsidRPr="0088116A" w:rsidRDefault="00AC2E96" w:rsidP="0035771E">
            <w:pPr>
              <w:rPr>
                <w:b/>
                <w:bCs/>
              </w:rPr>
            </w:pPr>
          </w:p>
        </w:tc>
        <w:sdt>
          <w:sdtPr>
            <w:rPr>
              <w:rStyle w:val="ApplicantEntry"/>
            </w:rPr>
            <w:alias w:val="Title of Poem"/>
            <w:tag w:val="Title of Poem"/>
            <w:id w:val="430937633"/>
            <w:placeholder>
              <w:docPart w:val="178B8F49AEB4401DB274391F19C531AA"/>
            </w:placeholder>
            <w:showingPlcHdr/>
            <w15:color w:val="F6987E"/>
          </w:sdtPr>
          <w:sdtEndPr>
            <w:rPr>
              <w:rStyle w:val="DefaultParagraphFont"/>
              <w:rFonts w:ascii="Century Gothic" w:hAnsi="Century Gothic"/>
              <w:color w:val="auto"/>
              <w:sz w:val="20"/>
            </w:rPr>
          </w:sdtEndPr>
          <w:sdtContent>
            <w:tc>
              <w:tcPr>
                <w:tcW w:w="6628" w:type="dxa"/>
                <w:gridSpan w:val="7"/>
              </w:tcPr>
              <w:p w14:paraId="73D55110" w14:textId="77777777" w:rsidR="00AC2E96" w:rsidRDefault="00AC2E96" w:rsidP="0035771E">
                <w:r w:rsidRPr="00E47875">
                  <w:rPr>
                    <w:rStyle w:val="PlaceholderText"/>
                    <w:color w:val="E74011"/>
                  </w:rPr>
                  <w:t>Click or tap here to enter text.</w:t>
                </w:r>
              </w:p>
            </w:tc>
          </w:sdtContent>
        </w:sdt>
      </w:tr>
      <w:tr w:rsidR="00AC2E96" w14:paraId="4748C0A3" w14:textId="77777777" w:rsidTr="00986D52">
        <w:tc>
          <w:tcPr>
            <w:tcW w:w="1984" w:type="dxa"/>
          </w:tcPr>
          <w:p w14:paraId="16EDB3F5" w14:textId="77777777" w:rsidR="00AC2E96" w:rsidRPr="0088116A" w:rsidRDefault="00AC2E96" w:rsidP="0035771E">
            <w:pPr>
              <w:rPr>
                <w:b/>
                <w:bCs/>
              </w:rPr>
            </w:pPr>
            <w:r w:rsidRPr="0088116A">
              <w:rPr>
                <w:b/>
                <w:bCs/>
              </w:rPr>
              <w:t xml:space="preserve">Number of </w:t>
            </w:r>
            <w:r>
              <w:rPr>
                <w:b/>
                <w:bCs/>
              </w:rPr>
              <w:t>Lines</w:t>
            </w:r>
            <w:r w:rsidRPr="0088116A">
              <w:rPr>
                <w:b/>
                <w:bCs/>
              </w:rPr>
              <w:t>:</w:t>
            </w:r>
          </w:p>
        </w:tc>
        <w:tc>
          <w:tcPr>
            <w:tcW w:w="1134" w:type="dxa"/>
          </w:tcPr>
          <w:sdt>
            <w:sdtPr>
              <w:rPr>
                <w:rStyle w:val="ApplicantEntry"/>
              </w:rPr>
              <w:alias w:val="No. Lines"/>
              <w:tag w:val="No. Lines"/>
              <w:id w:val="-617226210"/>
              <w:placeholder>
                <w:docPart w:val="AE854195DB184696982EC556689C4971"/>
              </w:placeholder>
              <w:showingPlcHdr/>
              <w15:color w:val="F6987E"/>
            </w:sdtPr>
            <w:sdtEndPr>
              <w:rPr>
                <w:rStyle w:val="DefaultParagraphFont"/>
                <w:rFonts w:ascii="Century Gothic" w:hAnsi="Century Gothic"/>
                <w:color w:val="auto"/>
                <w:sz w:val="20"/>
              </w:rPr>
            </w:sdtEndPr>
            <w:sdtContent>
              <w:p w14:paraId="381D8E2E" w14:textId="77777777" w:rsidR="00AC2E96" w:rsidRDefault="00AC2E96" w:rsidP="0035771E">
                <w:r w:rsidRPr="00E47875">
                  <w:rPr>
                    <w:rStyle w:val="PlaceholderText"/>
                    <w:color w:val="E74011"/>
                  </w:rPr>
                  <w:t>Click or tap here to enter text.</w:t>
                </w:r>
              </w:p>
            </w:sdtContent>
          </w:sdt>
          <w:p w14:paraId="60E43BD2" w14:textId="77777777" w:rsidR="00AC2E96" w:rsidRDefault="00AC2E96" w:rsidP="0035771E"/>
        </w:tc>
        <w:tc>
          <w:tcPr>
            <w:tcW w:w="236" w:type="dxa"/>
          </w:tcPr>
          <w:p w14:paraId="2ED7E193" w14:textId="77777777" w:rsidR="00AC2E96" w:rsidRDefault="00AC2E96" w:rsidP="0035771E"/>
        </w:tc>
        <w:tc>
          <w:tcPr>
            <w:tcW w:w="1376" w:type="dxa"/>
          </w:tcPr>
          <w:p w14:paraId="2AF588AA" w14:textId="77777777" w:rsidR="00AC2E96" w:rsidRPr="0088116A" w:rsidRDefault="00AC2E96" w:rsidP="0035771E">
            <w:pPr>
              <w:jc w:val="right"/>
              <w:rPr>
                <w:b/>
                <w:bCs/>
              </w:rPr>
            </w:pPr>
            <w:r w:rsidRPr="0088116A">
              <w:rPr>
                <w:b/>
                <w:bCs/>
              </w:rPr>
              <w:t>From Page:</w:t>
            </w:r>
          </w:p>
        </w:tc>
        <w:tc>
          <w:tcPr>
            <w:tcW w:w="1134" w:type="dxa"/>
          </w:tcPr>
          <w:sdt>
            <w:sdtPr>
              <w:rPr>
                <w:rStyle w:val="ApplicantEntry"/>
              </w:rPr>
              <w:alias w:val="First Page of Material"/>
              <w:tag w:val="First Page of Material"/>
              <w:id w:val="1325700541"/>
              <w:placeholder>
                <w:docPart w:val="81BEC56B2D21464584344298F7AC72D5"/>
              </w:placeholder>
              <w:showingPlcHdr/>
              <w15:color w:val="F6987E"/>
            </w:sdtPr>
            <w:sdtEndPr>
              <w:rPr>
                <w:rStyle w:val="DefaultParagraphFont"/>
                <w:rFonts w:ascii="Century Gothic" w:hAnsi="Century Gothic"/>
                <w:color w:val="auto"/>
                <w:sz w:val="20"/>
              </w:rPr>
            </w:sdtEndPr>
            <w:sdtContent>
              <w:p w14:paraId="2888A771" w14:textId="77777777" w:rsidR="00AC2E96" w:rsidRDefault="00AC2E96" w:rsidP="0035771E">
                <w:pPr>
                  <w:rPr>
                    <w:rStyle w:val="ApplicantEntry"/>
                  </w:rPr>
                </w:pPr>
                <w:r w:rsidRPr="00E47875">
                  <w:rPr>
                    <w:rStyle w:val="PlaceholderText"/>
                    <w:color w:val="E74011"/>
                  </w:rPr>
                  <w:t>Click or tap here to enter text.</w:t>
                </w:r>
              </w:p>
            </w:sdtContent>
          </w:sdt>
          <w:p w14:paraId="1D8C710C" w14:textId="77777777" w:rsidR="00AC2E96" w:rsidRDefault="00AC2E96" w:rsidP="0035771E"/>
        </w:tc>
        <w:tc>
          <w:tcPr>
            <w:tcW w:w="236" w:type="dxa"/>
          </w:tcPr>
          <w:p w14:paraId="2FD9886A" w14:textId="77777777" w:rsidR="00AC2E96" w:rsidRDefault="00AC2E96" w:rsidP="0035771E">
            <w:pPr>
              <w:jc w:val="right"/>
            </w:pPr>
          </w:p>
        </w:tc>
        <w:tc>
          <w:tcPr>
            <w:tcW w:w="1378" w:type="dxa"/>
          </w:tcPr>
          <w:p w14:paraId="4753270B" w14:textId="77777777" w:rsidR="00AC2E96" w:rsidRPr="0088116A" w:rsidRDefault="00AC2E96" w:rsidP="0035771E">
            <w:pPr>
              <w:jc w:val="right"/>
              <w:rPr>
                <w:b/>
                <w:bCs/>
              </w:rPr>
            </w:pPr>
            <w:r w:rsidRPr="0088116A">
              <w:rPr>
                <w:b/>
                <w:bCs/>
              </w:rPr>
              <w:t>To Page:</w:t>
            </w:r>
          </w:p>
        </w:tc>
        <w:tc>
          <w:tcPr>
            <w:tcW w:w="1134" w:type="dxa"/>
          </w:tcPr>
          <w:sdt>
            <w:sdtPr>
              <w:rPr>
                <w:rStyle w:val="ApplicantEntry"/>
              </w:rPr>
              <w:alias w:val="Last Page of Material"/>
              <w:tag w:val="Last Page of Material"/>
              <w:id w:val="-558253339"/>
              <w:placeholder>
                <w:docPart w:val="F24527173D8D4ECDB07E4CF8EDB017F3"/>
              </w:placeholder>
              <w:showingPlcHdr/>
              <w15:color w:val="F6987E"/>
            </w:sdtPr>
            <w:sdtEndPr>
              <w:rPr>
                <w:rStyle w:val="DefaultParagraphFont"/>
                <w:rFonts w:ascii="Century Gothic" w:hAnsi="Century Gothic"/>
                <w:color w:val="auto"/>
                <w:sz w:val="20"/>
              </w:rPr>
            </w:sdtEndPr>
            <w:sdtContent>
              <w:p w14:paraId="5C0DB759" w14:textId="77777777" w:rsidR="00AC2E96" w:rsidRDefault="00AC2E96" w:rsidP="0035771E">
                <w:pPr>
                  <w:rPr>
                    <w:rStyle w:val="ApplicantEntry"/>
                  </w:rPr>
                </w:pPr>
                <w:r w:rsidRPr="00E47875">
                  <w:rPr>
                    <w:rStyle w:val="PlaceholderText"/>
                    <w:color w:val="E74011"/>
                  </w:rPr>
                  <w:t>Click or tap here to enter text.</w:t>
                </w:r>
              </w:p>
            </w:sdtContent>
          </w:sdt>
          <w:p w14:paraId="153FAFD2" w14:textId="77777777" w:rsidR="00AC2E96" w:rsidRDefault="00AC2E96" w:rsidP="0035771E"/>
        </w:tc>
      </w:tr>
      <w:tr w:rsidR="00986D52" w14:paraId="57ADF103" w14:textId="77777777" w:rsidTr="00986D52">
        <w:tc>
          <w:tcPr>
            <w:tcW w:w="3354" w:type="dxa"/>
            <w:gridSpan w:val="3"/>
          </w:tcPr>
          <w:p w14:paraId="4D1313A4" w14:textId="77777777" w:rsidR="00986D52" w:rsidRDefault="00986D52" w:rsidP="0035771E">
            <w:r>
              <w:rPr>
                <w:b/>
                <w:bCs/>
              </w:rPr>
              <w:t>Number of Lines in Entire Poem:</w:t>
            </w:r>
          </w:p>
        </w:tc>
        <w:tc>
          <w:tcPr>
            <w:tcW w:w="5258" w:type="dxa"/>
            <w:gridSpan w:val="5"/>
          </w:tcPr>
          <w:sdt>
            <w:sdtPr>
              <w:rPr>
                <w:rStyle w:val="ApplicantEntry"/>
              </w:rPr>
              <w:alias w:val="No. Lines in Full Poem"/>
              <w:tag w:val="No. Lines in Full Poem"/>
              <w:id w:val="1661348837"/>
              <w:placeholder>
                <w:docPart w:val="D3C8C888EB8E44238E6F5DE315B850E3"/>
              </w:placeholder>
              <w:showingPlcHdr/>
              <w15:color w:val="F6987E"/>
            </w:sdtPr>
            <w:sdtEndPr>
              <w:rPr>
                <w:rStyle w:val="DefaultParagraphFont"/>
                <w:rFonts w:ascii="Century Gothic" w:hAnsi="Century Gothic"/>
                <w:color w:val="auto"/>
                <w:sz w:val="20"/>
              </w:rPr>
            </w:sdtEndPr>
            <w:sdtContent>
              <w:p w14:paraId="6FE56007" w14:textId="77777777" w:rsidR="00986D52" w:rsidRDefault="00986D52" w:rsidP="00AC2E96">
                <w:pPr>
                  <w:rPr>
                    <w:rStyle w:val="ApplicantEntry"/>
                  </w:rPr>
                </w:pPr>
                <w:r w:rsidRPr="00E47875">
                  <w:rPr>
                    <w:rStyle w:val="PlaceholderText"/>
                    <w:color w:val="E74011"/>
                  </w:rPr>
                  <w:t>Click or tap here to enter text.</w:t>
                </w:r>
              </w:p>
            </w:sdtContent>
          </w:sdt>
          <w:p w14:paraId="4DA1EA7F" w14:textId="77777777" w:rsidR="00986D52" w:rsidRPr="0065495B" w:rsidRDefault="00986D52" w:rsidP="0035771E">
            <w:pPr>
              <w:rPr>
                <w:rStyle w:val="ApplicantEntry"/>
              </w:rPr>
            </w:pPr>
          </w:p>
        </w:tc>
      </w:tr>
    </w:tbl>
    <w:p w14:paraId="4703E8FD" w14:textId="77777777" w:rsidR="00AC2E96" w:rsidRPr="00BA7F79" w:rsidRDefault="001B3DBD" w:rsidP="00BA7F79">
      <w:pPr>
        <w:pStyle w:val="Heading2"/>
        <w:rPr>
          <w:rStyle w:val="ApplicantEntry"/>
          <w:rFonts w:ascii="Century Gothic" w:hAnsi="Century Gothic"/>
          <w:color w:val="000000" w:themeColor="text1"/>
        </w:rPr>
      </w:pPr>
      <w:sdt>
        <w:sdtPr>
          <w:rPr>
            <w:rStyle w:val="ApplicantEntry"/>
            <w:rFonts w:ascii="Century Gothic" w:hAnsi="Century Gothic"/>
            <w:color w:val="000000" w:themeColor="text1"/>
          </w:rPr>
          <w:alias w:val="Tick if Prose"/>
          <w:tag w:val="Tick if Prose"/>
          <w:id w:val="-47837286"/>
          <w15:color w:val="F6987E"/>
          <w14:checkbox>
            <w14:checked w14:val="0"/>
            <w14:checkedState w14:val="00FC" w14:font="Wingdings"/>
            <w14:uncheckedState w14:val="2610" w14:font="MS Gothic"/>
          </w14:checkbox>
        </w:sdtPr>
        <w:sdtEndPr>
          <w:rPr>
            <w:rStyle w:val="ApplicantEntry"/>
          </w:rPr>
        </w:sdtEndPr>
        <w:sdtContent>
          <w:r w:rsidR="00AC2E96" w:rsidRPr="00BA7F79">
            <w:rPr>
              <w:rStyle w:val="ApplicantEntry"/>
              <w:rFonts w:ascii="Segoe UI Symbol" w:hAnsi="Segoe UI Symbol" w:cs="Segoe UI Symbol"/>
              <w:color w:val="000000" w:themeColor="text1"/>
            </w:rPr>
            <w:t>☐</w:t>
          </w:r>
        </w:sdtContent>
      </w:sdt>
      <w:r w:rsidR="00AC2E96" w:rsidRPr="00BA7F79">
        <w:rPr>
          <w:rStyle w:val="ApplicantEntry"/>
          <w:rFonts w:ascii="Century Gothic" w:hAnsi="Century Gothic"/>
          <w:color w:val="000000" w:themeColor="text1"/>
        </w:rPr>
        <w:t xml:space="preserve"> Illustration</w:t>
      </w:r>
    </w:p>
    <w:tbl>
      <w:tblPr>
        <w:tblStyle w:val="TableGrid"/>
        <w:tblW w:w="8612"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6628"/>
      </w:tblGrid>
      <w:tr w:rsidR="00AC2E96" w14:paraId="6036D4E9" w14:textId="77777777" w:rsidTr="00986D52">
        <w:tc>
          <w:tcPr>
            <w:tcW w:w="1984" w:type="dxa"/>
          </w:tcPr>
          <w:p w14:paraId="7C0E1723" w14:textId="77777777" w:rsidR="00AC2E96" w:rsidRDefault="00AC2E96" w:rsidP="0035771E">
            <w:pPr>
              <w:rPr>
                <w:b/>
                <w:bCs/>
              </w:rPr>
            </w:pPr>
            <w:r>
              <w:rPr>
                <w:b/>
                <w:bCs/>
              </w:rPr>
              <w:t>Title:</w:t>
            </w:r>
          </w:p>
          <w:p w14:paraId="439A82C4" w14:textId="77777777" w:rsidR="00AC2E96" w:rsidRPr="0088116A" w:rsidRDefault="00AC2E96" w:rsidP="0035771E">
            <w:pPr>
              <w:rPr>
                <w:b/>
                <w:bCs/>
              </w:rPr>
            </w:pPr>
          </w:p>
        </w:tc>
        <w:sdt>
          <w:sdtPr>
            <w:rPr>
              <w:rStyle w:val="ApplicantEntry"/>
            </w:rPr>
            <w:alias w:val="Title of Poem"/>
            <w:tag w:val="Title of Poem"/>
            <w:id w:val="-769386952"/>
            <w:placeholder>
              <w:docPart w:val="70EF9C59D0A9478EB46A1539A9AD52FC"/>
            </w:placeholder>
            <w:showingPlcHdr/>
            <w15:color w:val="F6987E"/>
          </w:sdtPr>
          <w:sdtEndPr>
            <w:rPr>
              <w:rStyle w:val="DefaultParagraphFont"/>
              <w:rFonts w:ascii="Century Gothic" w:hAnsi="Century Gothic"/>
              <w:color w:val="auto"/>
              <w:sz w:val="20"/>
            </w:rPr>
          </w:sdtEndPr>
          <w:sdtContent>
            <w:tc>
              <w:tcPr>
                <w:tcW w:w="6628" w:type="dxa"/>
              </w:tcPr>
              <w:p w14:paraId="19976628" w14:textId="77777777" w:rsidR="00AC2E96" w:rsidRDefault="00AC2E96" w:rsidP="0035771E">
                <w:r w:rsidRPr="00E47875">
                  <w:rPr>
                    <w:rStyle w:val="PlaceholderText"/>
                    <w:color w:val="E74011"/>
                  </w:rPr>
                  <w:t>Click or tap here to enter text.</w:t>
                </w:r>
              </w:p>
            </w:tc>
          </w:sdtContent>
        </w:sdt>
      </w:tr>
      <w:tr w:rsidR="00AC2E96" w14:paraId="1ED29648" w14:textId="77777777" w:rsidTr="00986D52">
        <w:tc>
          <w:tcPr>
            <w:tcW w:w="1984" w:type="dxa"/>
          </w:tcPr>
          <w:p w14:paraId="3292DA51" w14:textId="77777777" w:rsidR="00AC2E96" w:rsidRDefault="00986D52" w:rsidP="0035771E">
            <w:pPr>
              <w:rPr>
                <w:b/>
                <w:bCs/>
              </w:rPr>
            </w:pPr>
            <w:r w:rsidRPr="0088116A">
              <w:rPr>
                <w:b/>
                <w:bCs/>
              </w:rPr>
              <w:t>From Page:</w:t>
            </w:r>
          </w:p>
        </w:tc>
        <w:tc>
          <w:tcPr>
            <w:tcW w:w="6628" w:type="dxa"/>
          </w:tcPr>
          <w:sdt>
            <w:sdtPr>
              <w:rPr>
                <w:rStyle w:val="ApplicantEntry"/>
              </w:rPr>
              <w:alias w:val="Page Image is On"/>
              <w:tag w:val="Page Image is On"/>
              <w:id w:val="581576884"/>
              <w:placeholder>
                <w:docPart w:val="260DB246428441729C88C39B89B4B3A3"/>
              </w:placeholder>
              <w:showingPlcHdr/>
              <w15:color w:val="F6987E"/>
            </w:sdtPr>
            <w:sdtEndPr>
              <w:rPr>
                <w:rStyle w:val="DefaultParagraphFont"/>
                <w:rFonts w:ascii="Century Gothic" w:hAnsi="Century Gothic"/>
                <w:color w:val="auto"/>
                <w:sz w:val="20"/>
              </w:rPr>
            </w:sdtEndPr>
            <w:sdtContent>
              <w:p w14:paraId="46CE2FF0" w14:textId="77777777" w:rsidR="00986D52" w:rsidRDefault="00986D52" w:rsidP="00986D52">
                <w:pPr>
                  <w:rPr>
                    <w:rStyle w:val="ApplicantEntry"/>
                  </w:rPr>
                </w:pPr>
                <w:r w:rsidRPr="00E47875">
                  <w:rPr>
                    <w:rStyle w:val="PlaceholderText"/>
                    <w:color w:val="E74011"/>
                  </w:rPr>
                  <w:t>Click or tap here to enter text.</w:t>
                </w:r>
              </w:p>
            </w:sdtContent>
          </w:sdt>
          <w:p w14:paraId="6F11F435" w14:textId="77777777" w:rsidR="00AC2E96" w:rsidRPr="0065495B" w:rsidRDefault="00AC2E96" w:rsidP="0035771E">
            <w:pPr>
              <w:rPr>
                <w:rStyle w:val="ApplicantEntry"/>
              </w:rPr>
            </w:pPr>
          </w:p>
        </w:tc>
      </w:tr>
      <w:tr w:rsidR="00986D52" w14:paraId="2150D4E6" w14:textId="77777777" w:rsidTr="00986D52">
        <w:tc>
          <w:tcPr>
            <w:tcW w:w="8612" w:type="dxa"/>
            <w:gridSpan w:val="2"/>
          </w:tcPr>
          <w:p w14:paraId="0FDC19E8" w14:textId="77777777" w:rsidR="00986D52" w:rsidRDefault="00986D52" w:rsidP="00986D52">
            <w:pPr>
              <w:rPr>
                <w:rStyle w:val="ApplicantEntry"/>
              </w:rPr>
            </w:pPr>
            <w:r>
              <w:t xml:space="preserve">To be reproduced in </w:t>
            </w:r>
            <w:sdt>
              <w:sdtPr>
                <w:rPr>
                  <w:rStyle w:val="Strong"/>
                </w:rPr>
                <w:alias w:val="Colour"/>
                <w:tag w:val="Colour"/>
                <w:id w:val="1581647677"/>
                <w:placeholder>
                  <w:docPart w:val="A1443D4C07B745F398CAE34482D5D816"/>
                </w:placeholder>
                <w:showingPlcHdr/>
                <w15:color w:val="F6987E"/>
                <w:comboBox>
                  <w:listItem w:value="Choose an item."/>
                  <w:listItem w:displayText="colour" w:value="colour"/>
                  <w:listItem w:displayText="black and white" w:value="black and white"/>
                </w:comboBox>
              </w:sdtPr>
              <w:sdtEndPr>
                <w:rPr>
                  <w:rStyle w:val="DefaultParagraphFont"/>
                  <w:b w:val="0"/>
                  <w:bCs w:val="0"/>
                </w:rPr>
              </w:sdtEndPr>
              <w:sdtContent>
                <w:r w:rsidRPr="00E47875">
                  <w:rPr>
                    <w:rStyle w:val="PlaceholderText"/>
                    <w:color w:val="E74011"/>
                  </w:rPr>
                  <w:t>Choose an item.</w:t>
                </w:r>
              </w:sdtContent>
            </w:sdt>
            <w:r>
              <w:rPr>
                <w:rStyle w:val="ApplicantEntry"/>
              </w:rPr>
              <w:t xml:space="preserve"> </w:t>
            </w:r>
            <w:r>
              <w:t>on the</w:t>
            </w:r>
            <w:r w:rsidR="00883BBD">
              <w:rPr>
                <w:rStyle w:val="ApplicantEntry"/>
              </w:rPr>
              <w:t xml:space="preserve"> </w:t>
            </w:r>
            <w:sdt>
              <w:sdtPr>
                <w:rPr>
                  <w:rStyle w:val="Strong"/>
                </w:rPr>
                <w:alias w:val="usage location"/>
                <w:tag w:val="usage location"/>
                <w:id w:val="207462991"/>
                <w:placeholder>
                  <w:docPart w:val="C7E7FFFAA58C4244BE8DDED1CE041C95"/>
                </w:placeholder>
                <w:showingPlcHdr/>
                <w15:color w:val="F6987E"/>
                <w:comboBox>
                  <w:listItem w:value="Choose an item."/>
                  <w:listItem w:displayText="cover" w:value="cover"/>
                  <w:listItem w:displayText="inside page" w:value="inside page"/>
                </w:comboBox>
              </w:sdtPr>
              <w:sdtEndPr>
                <w:rPr>
                  <w:rStyle w:val="DefaultParagraphFont"/>
                  <w:b w:val="0"/>
                  <w:bCs w:val="0"/>
                </w:rPr>
              </w:sdtEndPr>
              <w:sdtContent>
                <w:r w:rsidRPr="00E47875">
                  <w:rPr>
                    <w:rStyle w:val="PlaceholderText"/>
                    <w:color w:val="E74011"/>
                  </w:rPr>
                  <w:t>Choose an item.</w:t>
                </w:r>
              </w:sdtContent>
            </w:sdt>
            <w:r w:rsidRPr="00AC2E96">
              <w:t>.</w:t>
            </w:r>
            <w:r>
              <w:t xml:space="preserve"> on a </w:t>
            </w:r>
            <w:sdt>
              <w:sdtPr>
                <w:rPr>
                  <w:rStyle w:val="Strong"/>
                </w:rPr>
                <w:alias w:val="usage size"/>
                <w:tag w:val="usage size"/>
                <w:id w:val="-1582819149"/>
                <w:placeholder>
                  <w:docPart w:val="5EFBEB31A61247F5A3DC1A683460BCF7"/>
                </w:placeholder>
                <w:showingPlcHdr/>
                <w15:color w:val="F6987E"/>
                <w:comboBox>
                  <w:listItem w:value="Choose an item."/>
                  <w:listItem w:displayText="quarter page" w:value="quarter page"/>
                  <w:listItem w:displayText="half page" w:value="half page"/>
                  <w:listItem w:displayText="full page" w:value="full page"/>
                </w:comboBox>
              </w:sdtPr>
              <w:sdtEndPr>
                <w:rPr>
                  <w:rStyle w:val="DefaultParagraphFont"/>
                  <w:b w:val="0"/>
                  <w:bCs w:val="0"/>
                </w:rPr>
              </w:sdtEndPr>
              <w:sdtContent>
                <w:r w:rsidRPr="00E47875">
                  <w:rPr>
                    <w:rStyle w:val="PlaceholderText"/>
                    <w:color w:val="E74011"/>
                  </w:rPr>
                  <w:t>Choose an item.</w:t>
                </w:r>
              </w:sdtContent>
            </w:sdt>
            <w:r>
              <w:rPr>
                <w:rStyle w:val="ApplicantEntry"/>
              </w:rPr>
              <w:t>.</w:t>
            </w:r>
          </w:p>
          <w:p w14:paraId="09DA9348" w14:textId="77777777" w:rsidR="00986D52" w:rsidRPr="00986D52" w:rsidRDefault="00986D52" w:rsidP="00986D52">
            <w:pPr>
              <w:rPr>
                <w:rStyle w:val="ApplicantEntry"/>
                <w:rFonts w:ascii="Century Gothic" w:hAnsi="Century Gothic"/>
                <w:color w:val="auto"/>
                <w:sz w:val="20"/>
              </w:rPr>
            </w:pPr>
          </w:p>
        </w:tc>
      </w:tr>
    </w:tbl>
    <w:p w14:paraId="350447AF" w14:textId="77777777" w:rsidR="00B5584F" w:rsidRDefault="00986D52" w:rsidP="00883BBD">
      <w:pPr>
        <w:pStyle w:val="Heading1"/>
      </w:pPr>
      <w:r>
        <w:t>R</w:t>
      </w:r>
      <w:r w:rsidR="00BA7F79">
        <w:t>e</w:t>
      </w:r>
      <w:r>
        <w:t>quested Use</w:t>
      </w:r>
      <w:r w:rsidR="00883BBD">
        <w:t xml:space="preserve"> of Extract</w:t>
      </w:r>
    </w:p>
    <w:tbl>
      <w:tblPr>
        <w:tblStyle w:val="TableGrid"/>
        <w:tblW w:w="902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6758"/>
      </w:tblGrid>
      <w:tr w:rsidR="00BA7F79" w14:paraId="415FC300" w14:textId="77777777" w:rsidTr="007633B5">
        <w:tc>
          <w:tcPr>
            <w:tcW w:w="2268" w:type="dxa"/>
          </w:tcPr>
          <w:p w14:paraId="003ECD09" w14:textId="77777777" w:rsidR="00BA7F79" w:rsidRDefault="00883BBD" w:rsidP="0035771E">
            <w:pPr>
              <w:rPr>
                <w:b/>
                <w:bCs/>
              </w:rPr>
            </w:pPr>
            <w:r>
              <w:rPr>
                <w:b/>
                <w:bCs/>
              </w:rPr>
              <w:t>Title of Work</w:t>
            </w:r>
            <w:r w:rsidR="00BA7F79" w:rsidRPr="0065495B">
              <w:rPr>
                <w:b/>
                <w:bCs/>
              </w:rPr>
              <w:t>:</w:t>
            </w:r>
          </w:p>
          <w:p w14:paraId="044C7830" w14:textId="77777777" w:rsidR="00BA7F79" w:rsidRPr="0065495B" w:rsidRDefault="00BA7F79" w:rsidP="0035771E">
            <w:pPr>
              <w:rPr>
                <w:b/>
                <w:bCs/>
              </w:rPr>
            </w:pPr>
          </w:p>
        </w:tc>
        <w:tc>
          <w:tcPr>
            <w:tcW w:w="6758" w:type="dxa"/>
          </w:tcPr>
          <w:p w14:paraId="04AB7979" w14:textId="77777777" w:rsidR="00BA7F79" w:rsidRDefault="001B3DBD" w:rsidP="0035771E">
            <w:sdt>
              <w:sdtPr>
                <w:rPr>
                  <w:rStyle w:val="ApplicantEntry"/>
                </w:rPr>
                <w:alias w:val="Title of Work in which Extract will be used"/>
                <w:tag w:val="Title of Work in which Extract will be used"/>
                <w:id w:val="1724261286"/>
                <w:placeholder>
                  <w:docPart w:val="68686B8238D14F219B12BBD3EE4CB0BD"/>
                </w:placeholder>
                <w:showingPlcHdr/>
                <w15:color w:val="F6987E"/>
              </w:sdtPr>
              <w:sdtEndPr>
                <w:rPr>
                  <w:rStyle w:val="DefaultParagraphFont"/>
                  <w:rFonts w:ascii="Century Gothic" w:hAnsi="Century Gothic"/>
                  <w:color w:val="auto"/>
                  <w:sz w:val="20"/>
                </w:rPr>
              </w:sdtEndPr>
              <w:sdtContent>
                <w:r w:rsidR="00883BBD" w:rsidRPr="00E47875">
                  <w:rPr>
                    <w:rStyle w:val="PlaceholderText"/>
                    <w:color w:val="E74011"/>
                  </w:rPr>
                  <w:t>Click or tap here to enter text.</w:t>
                </w:r>
              </w:sdtContent>
            </w:sdt>
          </w:p>
        </w:tc>
      </w:tr>
      <w:tr w:rsidR="00BA7F79" w14:paraId="3373C951" w14:textId="77777777" w:rsidTr="007633B5">
        <w:tc>
          <w:tcPr>
            <w:tcW w:w="2268" w:type="dxa"/>
          </w:tcPr>
          <w:p w14:paraId="11C8B8D4" w14:textId="77777777" w:rsidR="00BA7F79" w:rsidRDefault="00883BBD" w:rsidP="0035771E">
            <w:pPr>
              <w:rPr>
                <w:b/>
                <w:bCs/>
              </w:rPr>
            </w:pPr>
            <w:r>
              <w:rPr>
                <w:b/>
                <w:bCs/>
              </w:rPr>
              <w:t>Author / Editor Name</w:t>
            </w:r>
            <w:r w:rsidR="00BA7F79">
              <w:rPr>
                <w:b/>
                <w:bCs/>
              </w:rPr>
              <w:t>:</w:t>
            </w:r>
          </w:p>
          <w:p w14:paraId="5C6749F9" w14:textId="77777777" w:rsidR="00BA7F79" w:rsidRDefault="00BA7F79" w:rsidP="0035771E"/>
        </w:tc>
        <w:tc>
          <w:tcPr>
            <w:tcW w:w="6758" w:type="dxa"/>
          </w:tcPr>
          <w:p w14:paraId="018DAEB3" w14:textId="77777777" w:rsidR="00BA7F79" w:rsidRDefault="001B3DBD" w:rsidP="0035771E">
            <w:sdt>
              <w:sdtPr>
                <w:rPr>
                  <w:rStyle w:val="ApplicantEntry"/>
                </w:rPr>
                <w:alias w:val="Author of Work"/>
                <w:tag w:val="Author of Work"/>
                <w:id w:val="1901793870"/>
                <w:placeholder>
                  <w:docPart w:val="2EFFAD1EB2DF4F9A94260E73E6E9B140"/>
                </w:placeholder>
                <w:showingPlcHdr/>
                <w15:color w:val="F6987E"/>
              </w:sdtPr>
              <w:sdtEndPr>
                <w:rPr>
                  <w:rStyle w:val="DefaultParagraphFont"/>
                  <w:rFonts w:ascii="Century Gothic" w:hAnsi="Century Gothic"/>
                  <w:color w:val="auto"/>
                  <w:sz w:val="20"/>
                </w:rPr>
              </w:sdtEndPr>
              <w:sdtContent>
                <w:r w:rsidR="00883BBD" w:rsidRPr="00E47875">
                  <w:rPr>
                    <w:rStyle w:val="PlaceholderText"/>
                    <w:color w:val="E74011"/>
                  </w:rPr>
                  <w:t>Click or tap here to enter text.</w:t>
                </w:r>
              </w:sdtContent>
            </w:sdt>
          </w:p>
        </w:tc>
      </w:tr>
      <w:tr w:rsidR="00BA7F79" w14:paraId="62BA80FA" w14:textId="77777777" w:rsidTr="007633B5">
        <w:tc>
          <w:tcPr>
            <w:tcW w:w="9026" w:type="dxa"/>
            <w:gridSpan w:val="2"/>
          </w:tcPr>
          <w:p w14:paraId="7BFEFC6B" w14:textId="77777777" w:rsidR="00BA7F79" w:rsidRDefault="00BA7F79" w:rsidP="0035771E">
            <w:pPr>
              <w:rPr>
                <w:b/>
                <w:bCs/>
              </w:rPr>
            </w:pPr>
            <w:r w:rsidRPr="00BA7F79">
              <w:t>Which is an</w:t>
            </w:r>
            <w:r>
              <w:rPr>
                <w:b/>
                <w:bCs/>
              </w:rPr>
              <w:t xml:space="preserve"> </w:t>
            </w:r>
            <w:sdt>
              <w:sdtPr>
                <w:rPr>
                  <w:rStyle w:val="Strong"/>
                </w:rPr>
                <w:alias w:val="Type or Work"/>
                <w:tag w:val="Type or Work"/>
                <w:id w:val="833033224"/>
                <w:placeholder>
                  <w:docPart w:val="482B5664EA7B47B0B908F83EB7B4D979"/>
                </w:placeholder>
                <w:showingPlcHdr/>
                <w15:color w:val="F6987E"/>
                <w:comboBox>
                  <w:listItem w:value="Choose an item."/>
                  <w:listItem w:displayText="anthology" w:value="anthology"/>
                  <w:listItem w:displayText="original work" w:value="original work"/>
                </w:comboBox>
              </w:sdtPr>
              <w:sdtEndPr>
                <w:rPr>
                  <w:rStyle w:val="DefaultParagraphFont"/>
                  <w:b w:val="0"/>
                  <w:bCs w:val="0"/>
                </w:rPr>
              </w:sdtEndPr>
              <w:sdtContent>
                <w:r w:rsidRPr="00E47875">
                  <w:rPr>
                    <w:rStyle w:val="PlaceholderText"/>
                    <w:color w:val="E74011"/>
                  </w:rPr>
                  <w:t>Choose an item.</w:t>
                </w:r>
              </w:sdtContent>
            </w:sdt>
            <w:r>
              <w:rPr>
                <w:b/>
                <w:bCs/>
              </w:rPr>
              <w:t>.</w:t>
            </w:r>
          </w:p>
          <w:p w14:paraId="002691F8" w14:textId="77777777" w:rsidR="00BA7F79" w:rsidRPr="0065495B" w:rsidRDefault="00BA7F79" w:rsidP="0035771E">
            <w:pPr>
              <w:rPr>
                <w:rStyle w:val="ApplicantEntry"/>
              </w:rPr>
            </w:pPr>
          </w:p>
        </w:tc>
      </w:tr>
      <w:tr w:rsidR="00BA7F79" w14:paraId="7803E9AA" w14:textId="77777777" w:rsidTr="007633B5">
        <w:tc>
          <w:tcPr>
            <w:tcW w:w="2268" w:type="dxa"/>
          </w:tcPr>
          <w:p w14:paraId="27F2E545" w14:textId="77777777" w:rsidR="00BA7F79" w:rsidRDefault="00BA7F79" w:rsidP="0035771E">
            <w:pPr>
              <w:rPr>
                <w:b/>
                <w:bCs/>
              </w:rPr>
            </w:pPr>
            <w:r>
              <w:rPr>
                <w:b/>
                <w:bCs/>
              </w:rPr>
              <w:t>Publication Date:</w:t>
            </w:r>
          </w:p>
          <w:p w14:paraId="2C523FE4" w14:textId="77777777" w:rsidR="00BA7F79" w:rsidRDefault="00BA7F79" w:rsidP="0035771E"/>
        </w:tc>
        <w:sdt>
          <w:sdtPr>
            <w:rPr>
              <w:rStyle w:val="ApplicantEntry"/>
            </w:rPr>
            <w:alias w:val="Publication Date of Work"/>
            <w:tag w:val="Publication Date of Work"/>
            <w:id w:val="-2010824900"/>
            <w:placeholder>
              <w:docPart w:val="EA2EA738D26A4BBD8EC1ADD15755569F"/>
            </w:placeholder>
            <w:showingPlcHdr/>
            <w15:color w:val="F6987E"/>
            <w:date>
              <w:dateFormat w:val="dd MMMM yyyy"/>
              <w:lid w:val="en-GB"/>
              <w:storeMappedDataAs w:val="dateTime"/>
              <w:calendar w:val="gregorian"/>
            </w:date>
          </w:sdtPr>
          <w:sdtEndPr>
            <w:rPr>
              <w:rStyle w:val="DefaultParagraphFont"/>
              <w:rFonts w:ascii="Century Gothic" w:hAnsi="Century Gothic"/>
              <w:color w:val="auto"/>
              <w:sz w:val="20"/>
            </w:rPr>
          </w:sdtEndPr>
          <w:sdtContent>
            <w:tc>
              <w:tcPr>
                <w:tcW w:w="6758" w:type="dxa"/>
              </w:tcPr>
              <w:p w14:paraId="6A69CDAA" w14:textId="77777777" w:rsidR="00BA7F79" w:rsidRDefault="00BA7F79" w:rsidP="0035771E">
                <w:r w:rsidRPr="00E47875">
                  <w:rPr>
                    <w:rStyle w:val="PlaceholderText"/>
                    <w:color w:val="E74011"/>
                  </w:rPr>
                  <w:t>Click or tap to enter a date.</w:t>
                </w:r>
              </w:p>
            </w:tc>
          </w:sdtContent>
        </w:sdt>
      </w:tr>
      <w:tr w:rsidR="00BA7F79" w14:paraId="42B3258F" w14:textId="77777777" w:rsidTr="007633B5">
        <w:tc>
          <w:tcPr>
            <w:tcW w:w="2268" w:type="dxa"/>
          </w:tcPr>
          <w:p w14:paraId="49282913" w14:textId="77777777" w:rsidR="00BA7F79" w:rsidRDefault="00BA7F79" w:rsidP="0035771E">
            <w:pPr>
              <w:rPr>
                <w:b/>
                <w:bCs/>
              </w:rPr>
            </w:pPr>
            <w:r>
              <w:rPr>
                <w:b/>
                <w:bCs/>
              </w:rPr>
              <w:t>Publication Territory:</w:t>
            </w:r>
          </w:p>
          <w:p w14:paraId="24BCA3BB" w14:textId="77777777" w:rsidR="00BA7F79" w:rsidRDefault="00BA7F79" w:rsidP="0035771E"/>
        </w:tc>
        <w:sdt>
          <w:sdtPr>
            <w:rPr>
              <w:rStyle w:val="ApplicantEntry"/>
            </w:rPr>
            <w:alias w:val="Territories for Publication"/>
            <w:tag w:val="Territories for Publication"/>
            <w:id w:val="-2038732053"/>
            <w:placeholder>
              <w:docPart w:val="1249BA522C8249258641C4F1436C90F3"/>
            </w:placeholder>
            <w:showingPlcHdr/>
            <w15:color w:val="F6987E"/>
          </w:sdtPr>
          <w:sdtEndPr>
            <w:rPr>
              <w:rStyle w:val="DefaultParagraphFont"/>
              <w:rFonts w:ascii="Century Gothic" w:hAnsi="Century Gothic"/>
              <w:color w:val="auto"/>
              <w:sz w:val="20"/>
            </w:rPr>
          </w:sdtEndPr>
          <w:sdtContent>
            <w:tc>
              <w:tcPr>
                <w:tcW w:w="6758" w:type="dxa"/>
              </w:tcPr>
              <w:p w14:paraId="73E21100" w14:textId="77777777" w:rsidR="00BA7F79" w:rsidRDefault="00BA7F79" w:rsidP="0035771E">
                <w:r w:rsidRPr="00E47875">
                  <w:rPr>
                    <w:rStyle w:val="PlaceholderText"/>
                    <w:color w:val="E74011"/>
                  </w:rPr>
                  <w:t>Click or tap here to enter text.</w:t>
                </w:r>
              </w:p>
            </w:tc>
          </w:sdtContent>
        </w:sdt>
      </w:tr>
      <w:tr w:rsidR="00BA7F79" w14:paraId="2B82A2B8" w14:textId="77777777" w:rsidTr="007633B5">
        <w:tc>
          <w:tcPr>
            <w:tcW w:w="2268" w:type="dxa"/>
          </w:tcPr>
          <w:p w14:paraId="6DB4C2D3" w14:textId="77777777" w:rsidR="00BA7F79" w:rsidRDefault="00BA7F79" w:rsidP="0035771E">
            <w:pPr>
              <w:rPr>
                <w:b/>
                <w:bCs/>
              </w:rPr>
            </w:pPr>
            <w:r>
              <w:rPr>
                <w:b/>
                <w:bCs/>
              </w:rPr>
              <w:t>Language(s):</w:t>
            </w:r>
          </w:p>
          <w:p w14:paraId="4AA31DBA" w14:textId="77777777" w:rsidR="00BA7F79" w:rsidRDefault="00BA7F79" w:rsidP="0035771E"/>
        </w:tc>
        <w:sdt>
          <w:sdtPr>
            <w:rPr>
              <w:rStyle w:val="ApplicantEntry"/>
            </w:rPr>
            <w:alias w:val="Languages for Publication"/>
            <w:tag w:val="Languages for Publication"/>
            <w:id w:val="411280440"/>
            <w:placeholder>
              <w:docPart w:val="8B5AC4BB3A64481CA8C632CCFB418463"/>
            </w:placeholder>
            <w:showingPlcHdr/>
            <w15:color w:val="F6987E"/>
          </w:sdtPr>
          <w:sdtEndPr>
            <w:rPr>
              <w:rStyle w:val="DefaultParagraphFont"/>
              <w:rFonts w:ascii="Century Gothic" w:hAnsi="Century Gothic"/>
              <w:color w:val="auto"/>
              <w:sz w:val="20"/>
            </w:rPr>
          </w:sdtEndPr>
          <w:sdtContent>
            <w:tc>
              <w:tcPr>
                <w:tcW w:w="6758" w:type="dxa"/>
              </w:tcPr>
              <w:p w14:paraId="6EB832D2" w14:textId="77777777" w:rsidR="00BA7F79" w:rsidRPr="00BA7F79" w:rsidRDefault="00BA7F79" w:rsidP="00BA7F79">
                <w:pPr>
                  <w:rPr>
                    <w:rFonts w:ascii="Century Schoolbook" w:hAnsi="Century Schoolbook"/>
                    <w:color w:val="404040" w:themeColor="text1" w:themeTint="BF"/>
                    <w:sz w:val="22"/>
                  </w:rPr>
                </w:pPr>
                <w:r w:rsidRPr="00E47875">
                  <w:rPr>
                    <w:rStyle w:val="PlaceholderText"/>
                    <w:color w:val="E74011"/>
                  </w:rPr>
                  <w:t>Click or tap here to enter text.</w:t>
                </w:r>
              </w:p>
            </w:tc>
          </w:sdtContent>
        </w:sdt>
      </w:tr>
      <w:tr w:rsidR="007633B5" w14:paraId="2E96D027" w14:textId="77777777" w:rsidTr="007633B5">
        <w:tc>
          <w:tcPr>
            <w:tcW w:w="2268" w:type="dxa"/>
          </w:tcPr>
          <w:p w14:paraId="4DA92D35" w14:textId="77777777" w:rsidR="007633B5" w:rsidRDefault="007633B5" w:rsidP="007633B5">
            <w:pPr>
              <w:rPr>
                <w:b/>
                <w:bCs/>
              </w:rPr>
            </w:pPr>
            <w:r>
              <w:rPr>
                <w:b/>
                <w:bCs/>
              </w:rPr>
              <w:t>License Period:</w:t>
            </w:r>
          </w:p>
          <w:p w14:paraId="6E382537" w14:textId="77777777" w:rsidR="007633B5" w:rsidRDefault="007633B5" w:rsidP="0035771E">
            <w:pPr>
              <w:rPr>
                <w:b/>
                <w:bCs/>
              </w:rPr>
            </w:pPr>
          </w:p>
        </w:tc>
        <w:tc>
          <w:tcPr>
            <w:tcW w:w="6758" w:type="dxa"/>
          </w:tcPr>
          <w:p w14:paraId="7AF89C73" w14:textId="77777777" w:rsidR="007633B5" w:rsidRDefault="001B3DBD" w:rsidP="00BA7F79">
            <w:pPr>
              <w:rPr>
                <w:rStyle w:val="ApplicantEntry"/>
              </w:rPr>
            </w:pPr>
            <w:sdt>
              <w:sdtPr>
                <w:rPr>
                  <w:rFonts w:ascii="Century Schoolbook" w:hAnsi="Century Schoolbook"/>
                  <w:color w:val="404040" w:themeColor="text1" w:themeTint="BF"/>
                  <w:sz w:val="22"/>
                </w:rPr>
                <w:alias w:val="License Period in Years"/>
                <w:tag w:val="License Period in Years"/>
                <w:id w:val="-1346621788"/>
                <w:placeholder>
                  <w:docPart w:val="B4FAD415BCA44BBDBAD380872FF3838F"/>
                </w:placeholder>
                <w:showingPlcHdr/>
                <w15:color w:val="F6987E"/>
                <w:comboBox>
                  <w:listItem w:value="Choose an item."/>
                  <w:listItem w:displayText="1 (one) year" w:value="1 (one) year"/>
                  <w:listItem w:displayText="3 (three) years" w:value="3 (three) years"/>
                  <w:listItem w:displayText="5 (five) years" w:value="5 (five) years"/>
                  <w:listItem w:displayText="7 (seven) years" w:value="7 (seven) years"/>
                  <w:listItem w:displayText="10 (ten) years" w:value="10 (ten) years"/>
                </w:comboBox>
              </w:sdtPr>
              <w:sdtEndPr>
                <w:rPr>
                  <w:rFonts w:ascii="Century Gothic" w:hAnsi="Century Gothic"/>
                  <w:color w:val="auto"/>
                  <w:sz w:val="20"/>
                </w:rPr>
              </w:sdtEndPr>
              <w:sdtContent>
                <w:r w:rsidR="007633B5" w:rsidRPr="00E47875">
                  <w:rPr>
                    <w:rStyle w:val="PlaceholderText"/>
                    <w:color w:val="E74011"/>
                  </w:rPr>
                  <w:t>Choose an item.</w:t>
                </w:r>
              </w:sdtContent>
            </w:sdt>
          </w:p>
        </w:tc>
      </w:tr>
    </w:tbl>
    <w:p w14:paraId="6ABC430E" w14:textId="77777777" w:rsidR="00B5584F" w:rsidRDefault="00B5584F" w:rsidP="0088116A">
      <w:pPr>
        <w:pStyle w:val="Heading2"/>
      </w:pPr>
      <w:r>
        <w:t>Editions and Formats</w:t>
      </w:r>
      <w:r w:rsidR="005F2EA2">
        <w:t xml:space="preserve"> for Books Usage</w:t>
      </w:r>
    </w:p>
    <w:tbl>
      <w:tblPr>
        <w:tblStyle w:val="TableGrid"/>
        <w:tblW w:w="8612"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1"/>
        <w:gridCol w:w="787"/>
        <w:gridCol w:w="1537"/>
        <w:gridCol w:w="245"/>
        <w:gridCol w:w="1096"/>
        <w:gridCol w:w="3036"/>
      </w:tblGrid>
      <w:tr w:rsidR="00BA7F79" w14:paraId="4317F14A" w14:textId="77777777" w:rsidTr="00E47875">
        <w:tc>
          <w:tcPr>
            <w:tcW w:w="1911" w:type="dxa"/>
          </w:tcPr>
          <w:p w14:paraId="53655696" w14:textId="77777777" w:rsidR="00BA7F79" w:rsidRDefault="00BA7F79" w:rsidP="0035771E">
            <w:pPr>
              <w:rPr>
                <w:b/>
                <w:bCs/>
              </w:rPr>
            </w:pPr>
            <w:r>
              <w:rPr>
                <w:b/>
                <w:bCs/>
              </w:rPr>
              <w:t>Print Format(s):</w:t>
            </w:r>
          </w:p>
          <w:p w14:paraId="71B7A4E9" w14:textId="77777777" w:rsidR="00BA7F79" w:rsidRPr="0088116A" w:rsidRDefault="00BA7F79" w:rsidP="0035771E">
            <w:pPr>
              <w:rPr>
                <w:b/>
                <w:bCs/>
              </w:rPr>
            </w:pPr>
          </w:p>
        </w:tc>
        <w:tc>
          <w:tcPr>
            <w:tcW w:w="6701" w:type="dxa"/>
            <w:gridSpan w:val="5"/>
          </w:tcPr>
          <w:p w14:paraId="2D3E787B" w14:textId="77777777" w:rsidR="00BA7F79" w:rsidRDefault="001B3DBD" w:rsidP="00BA7F79">
            <w:pPr>
              <w:rPr>
                <w:rStyle w:val="ApplicantEntry"/>
              </w:rPr>
            </w:pPr>
            <w:sdt>
              <w:sdtPr>
                <w:rPr>
                  <w:rFonts w:ascii="Century Schoolbook" w:hAnsi="Century Schoolbook"/>
                  <w:color w:val="404040" w:themeColor="text1" w:themeTint="BF"/>
                  <w:sz w:val="22"/>
                </w:rPr>
                <w:alias w:val="Project Print Formats"/>
                <w:tag w:val="Project Print Formats"/>
                <w:id w:val="-1210723722"/>
                <w:placeholder>
                  <w:docPart w:val="4C69F24087C6419C80254BD448AD6B88"/>
                </w:placeholder>
                <w:showingPlcHdr/>
                <w15:color w:val="F6987E"/>
                <w:comboBox>
                  <w:listItem w:value="Choose an item."/>
                  <w:listItem w:displayText="n/a" w:value="n/a"/>
                  <w:listItem w:displayText="hardback" w:value="hardback"/>
                  <w:listItem w:displayText="trade paperback" w:value="trade paperback"/>
                  <w:listItem w:displayText="mass-market paperback" w:value="mass-market paperback"/>
                  <w:listItem w:displayText="print-on-demand" w:value="print-on-demand"/>
                  <w:listItem w:displayText="hardback, trade paperback, and mass-market paperback" w:value="hardback, trade paperback, and mass-market paperback"/>
                  <w:listItem w:displayText="hardback and mass-market paperback" w:value="hardback and mass-market paperback"/>
                  <w:listItem w:displayText="hardback and trade paperback" w:value="hardback and trade paperback"/>
                </w:comboBox>
              </w:sdtPr>
              <w:sdtEndPr>
                <w:rPr>
                  <w:rFonts w:ascii="Century Gothic" w:hAnsi="Century Gothic"/>
                  <w:color w:val="auto"/>
                  <w:sz w:val="20"/>
                </w:rPr>
              </w:sdtEndPr>
              <w:sdtContent>
                <w:r w:rsidR="00BA7F79" w:rsidRPr="00E47875">
                  <w:rPr>
                    <w:rStyle w:val="PlaceholderText"/>
                    <w:color w:val="E74011"/>
                  </w:rPr>
                  <w:t>Choose an item.</w:t>
                </w:r>
              </w:sdtContent>
            </w:sdt>
          </w:p>
          <w:p w14:paraId="50A0C7A5" w14:textId="77777777" w:rsidR="00BA7F79" w:rsidRDefault="00BA7F79" w:rsidP="0035771E"/>
        </w:tc>
      </w:tr>
      <w:tr w:rsidR="005F2EA2" w14:paraId="1A463309" w14:textId="77777777" w:rsidTr="00E47875">
        <w:tc>
          <w:tcPr>
            <w:tcW w:w="1911" w:type="dxa"/>
          </w:tcPr>
          <w:p w14:paraId="08907063" w14:textId="77777777" w:rsidR="005F2EA2" w:rsidRDefault="005F2EA2" w:rsidP="0035771E">
            <w:pPr>
              <w:rPr>
                <w:b/>
                <w:bCs/>
              </w:rPr>
            </w:pPr>
            <w:r>
              <w:rPr>
                <w:b/>
                <w:bCs/>
              </w:rPr>
              <w:t>Print Run</w:t>
            </w:r>
            <w:r w:rsidRPr="0088116A">
              <w:rPr>
                <w:b/>
                <w:bCs/>
              </w:rPr>
              <w:t>:</w:t>
            </w:r>
          </w:p>
          <w:p w14:paraId="28344AE7" w14:textId="77777777" w:rsidR="005F2EA2" w:rsidRPr="0088116A" w:rsidRDefault="005F2EA2" w:rsidP="0035771E">
            <w:pPr>
              <w:rPr>
                <w:b/>
                <w:bCs/>
              </w:rPr>
            </w:pPr>
          </w:p>
        </w:tc>
        <w:tc>
          <w:tcPr>
            <w:tcW w:w="2324" w:type="dxa"/>
            <w:gridSpan w:val="2"/>
          </w:tcPr>
          <w:sdt>
            <w:sdtPr>
              <w:rPr>
                <w:rStyle w:val="ApplicantEntry"/>
              </w:rPr>
              <w:alias w:val="No. Copies in Print Run"/>
              <w:tag w:val="No. Copies in Print Run"/>
              <w:id w:val="1660808095"/>
              <w:placeholder>
                <w:docPart w:val="FA15EAE3264F4D9685B3449431DC4583"/>
              </w:placeholder>
              <w:showingPlcHdr/>
              <w15:color w:val="F6987E"/>
            </w:sdtPr>
            <w:sdtEndPr>
              <w:rPr>
                <w:rStyle w:val="DefaultParagraphFont"/>
                <w:rFonts w:ascii="Century Gothic" w:hAnsi="Century Gothic"/>
                <w:color w:val="auto"/>
                <w:sz w:val="20"/>
              </w:rPr>
            </w:sdtEndPr>
            <w:sdtContent>
              <w:p w14:paraId="792A3796" w14:textId="77777777" w:rsidR="005F2EA2" w:rsidRDefault="005F2EA2" w:rsidP="0035771E">
                <w:r w:rsidRPr="00E47875">
                  <w:rPr>
                    <w:rStyle w:val="PlaceholderText"/>
                    <w:color w:val="E74011"/>
                  </w:rPr>
                  <w:t>Click or tap here to enter text.</w:t>
                </w:r>
              </w:p>
            </w:sdtContent>
          </w:sdt>
          <w:p w14:paraId="63A3741F" w14:textId="77777777" w:rsidR="005F2EA2" w:rsidRDefault="005F2EA2" w:rsidP="0035771E"/>
        </w:tc>
        <w:tc>
          <w:tcPr>
            <w:tcW w:w="245" w:type="dxa"/>
          </w:tcPr>
          <w:p w14:paraId="10AAA234" w14:textId="77777777" w:rsidR="005F2EA2" w:rsidRPr="0088116A" w:rsidRDefault="005F2EA2" w:rsidP="0035771E">
            <w:pPr>
              <w:jc w:val="right"/>
              <w:rPr>
                <w:b/>
                <w:bCs/>
              </w:rPr>
            </w:pPr>
          </w:p>
        </w:tc>
        <w:tc>
          <w:tcPr>
            <w:tcW w:w="1096" w:type="dxa"/>
          </w:tcPr>
          <w:p w14:paraId="7D1D6FAA" w14:textId="77777777" w:rsidR="005F2EA2" w:rsidRDefault="005F2EA2" w:rsidP="0035771E">
            <w:pPr>
              <w:rPr>
                <w:rStyle w:val="ApplicantEntry"/>
              </w:rPr>
            </w:pPr>
            <w:r>
              <w:rPr>
                <w:b/>
                <w:bCs/>
              </w:rPr>
              <w:t>At Price</w:t>
            </w:r>
            <w:r w:rsidRPr="0088116A">
              <w:rPr>
                <w:b/>
                <w:bCs/>
              </w:rPr>
              <w:t>:</w:t>
            </w:r>
          </w:p>
          <w:p w14:paraId="6D51D799" w14:textId="77777777" w:rsidR="005F2EA2" w:rsidRDefault="005F2EA2" w:rsidP="0035771E"/>
        </w:tc>
        <w:tc>
          <w:tcPr>
            <w:tcW w:w="3036" w:type="dxa"/>
          </w:tcPr>
          <w:sdt>
            <w:sdtPr>
              <w:rPr>
                <w:rStyle w:val="ApplicantEntry"/>
              </w:rPr>
              <w:alias w:val="RRP of Project"/>
              <w:tag w:val="RRP of Project"/>
              <w:id w:val="1368250879"/>
              <w:placeholder>
                <w:docPart w:val="C2E307ECA97A4092A119BFD775538F5A"/>
              </w:placeholder>
              <w:showingPlcHdr/>
              <w15:color w:val="F6987E"/>
            </w:sdtPr>
            <w:sdtEndPr>
              <w:rPr>
                <w:rStyle w:val="DefaultParagraphFont"/>
                <w:rFonts w:ascii="Century Gothic" w:hAnsi="Century Gothic"/>
                <w:color w:val="auto"/>
                <w:sz w:val="20"/>
              </w:rPr>
            </w:sdtEndPr>
            <w:sdtContent>
              <w:p w14:paraId="77C8F8BF" w14:textId="77777777" w:rsidR="005F2EA2" w:rsidRDefault="005F2EA2" w:rsidP="005F2EA2">
                <w:pPr>
                  <w:rPr>
                    <w:rStyle w:val="ApplicantEntry"/>
                  </w:rPr>
                </w:pPr>
                <w:r w:rsidRPr="00E47875">
                  <w:rPr>
                    <w:rStyle w:val="PlaceholderText"/>
                    <w:color w:val="E74011"/>
                  </w:rPr>
                  <w:t>Click or tap here to enter text.</w:t>
                </w:r>
              </w:p>
            </w:sdtContent>
          </w:sdt>
          <w:p w14:paraId="73FBB470" w14:textId="77777777" w:rsidR="005F2EA2" w:rsidRDefault="005F2EA2" w:rsidP="0035771E"/>
        </w:tc>
      </w:tr>
      <w:tr w:rsidR="005F2EA2" w14:paraId="60FFFD4C" w14:textId="77777777" w:rsidTr="00E47875">
        <w:tc>
          <w:tcPr>
            <w:tcW w:w="1911" w:type="dxa"/>
          </w:tcPr>
          <w:p w14:paraId="1220ADF9" w14:textId="77777777" w:rsidR="005F2EA2" w:rsidRDefault="005F2EA2" w:rsidP="0035771E">
            <w:pPr>
              <w:rPr>
                <w:b/>
                <w:bCs/>
              </w:rPr>
            </w:pPr>
            <w:r>
              <w:rPr>
                <w:b/>
                <w:bCs/>
              </w:rPr>
              <w:t>Digital Format(s):</w:t>
            </w:r>
          </w:p>
          <w:p w14:paraId="0ABEEACC" w14:textId="77777777" w:rsidR="005F2EA2" w:rsidRDefault="005F2EA2" w:rsidP="0035771E">
            <w:pPr>
              <w:rPr>
                <w:b/>
                <w:bCs/>
              </w:rPr>
            </w:pPr>
          </w:p>
        </w:tc>
        <w:tc>
          <w:tcPr>
            <w:tcW w:w="6701" w:type="dxa"/>
            <w:gridSpan w:val="5"/>
          </w:tcPr>
          <w:p w14:paraId="59425692" w14:textId="77777777" w:rsidR="005F2EA2" w:rsidRPr="0065495B" w:rsidRDefault="001B3DBD" w:rsidP="005F2EA2">
            <w:pPr>
              <w:rPr>
                <w:rStyle w:val="ApplicantEntry"/>
              </w:rPr>
            </w:pPr>
            <w:sdt>
              <w:sdtPr>
                <w:rPr>
                  <w:rFonts w:ascii="Century Schoolbook" w:hAnsi="Century Schoolbook"/>
                  <w:color w:val="404040" w:themeColor="text1" w:themeTint="BF"/>
                  <w:sz w:val="22"/>
                </w:rPr>
                <w:alias w:val="Project Digital Formats"/>
                <w:tag w:val="Project Digital Formats"/>
                <w:id w:val="-1389499287"/>
                <w:placeholder>
                  <w:docPart w:val="9BF27C8EE51040AF8073AE6B3D2C1967"/>
                </w:placeholder>
                <w:showingPlcHdr/>
                <w15:color w:val="F6987E"/>
                <w:comboBox>
                  <w:listItem w:value="Choose an item."/>
                  <w:listItem w:displayText="n/a" w:value="n/a"/>
                  <w:listItem w:displayText="eBook" w:value="eBook"/>
                  <w:listItem w:displayText="audio" w:value="audio"/>
                  <w:listItem w:displayText="eBook and audio" w:value="eBook and audio"/>
                </w:comboBox>
              </w:sdtPr>
              <w:sdtEndPr>
                <w:rPr>
                  <w:rFonts w:ascii="Century Gothic" w:hAnsi="Century Gothic"/>
                  <w:color w:val="auto"/>
                  <w:sz w:val="20"/>
                </w:rPr>
              </w:sdtEndPr>
              <w:sdtContent>
                <w:r w:rsidR="005F2EA2" w:rsidRPr="00E47875">
                  <w:rPr>
                    <w:rStyle w:val="PlaceholderText"/>
                    <w:color w:val="E74011"/>
                  </w:rPr>
                  <w:t>Choose an item.</w:t>
                </w:r>
              </w:sdtContent>
            </w:sdt>
          </w:p>
        </w:tc>
      </w:tr>
      <w:tr w:rsidR="005F2EA2" w14:paraId="25A65BF6" w14:textId="77777777" w:rsidTr="00E47875">
        <w:tc>
          <w:tcPr>
            <w:tcW w:w="8612" w:type="dxa"/>
            <w:gridSpan w:val="6"/>
          </w:tcPr>
          <w:p w14:paraId="57A539C7" w14:textId="77777777" w:rsidR="005F2EA2" w:rsidRDefault="005F2EA2" w:rsidP="005F2EA2">
            <w:pPr>
              <w:rPr>
                <w:rStyle w:val="ApplicantEntry"/>
              </w:rPr>
            </w:pPr>
            <w:r w:rsidRPr="005F2EA2">
              <w:t xml:space="preserve">With </w:t>
            </w:r>
            <w:r>
              <w:t>estimated sales of</w:t>
            </w:r>
            <w:r w:rsidR="00883BBD">
              <w:t xml:space="preserve"> </w:t>
            </w:r>
            <w:sdt>
              <w:sdtPr>
                <w:rPr>
                  <w:rStyle w:val="Strong"/>
                </w:rPr>
                <w:alias w:val="No. of Estimated Sales (1 Yr)"/>
                <w:tag w:val="No. of Estimated Sales (1 Yr)"/>
                <w:id w:val="-1679572327"/>
                <w:placeholder>
                  <w:docPart w:val="A73309E6A1A347A2A175C5F69AE66531"/>
                </w:placeholder>
                <w:showingPlcHdr/>
                <w15:color w:val="F6987E"/>
              </w:sdtPr>
              <w:sdtEndPr>
                <w:rPr>
                  <w:rStyle w:val="DefaultParagraphFont"/>
                  <w:b w:val="0"/>
                  <w:bCs w:val="0"/>
                </w:rPr>
              </w:sdtEndPr>
              <w:sdtContent>
                <w:r w:rsidRPr="00E47875">
                  <w:rPr>
                    <w:rStyle w:val="PlaceholderText"/>
                    <w:color w:val="E74011"/>
                  </w:rPr>
                  <w:t>Click or tap here to enter text.</w:t>
                </w:r>
              </w:sdtContent>
            </w:sdt>
            <w:r>
              <w:rPr>
                <w:rStyle w:val="ApplicantEntry"/>
              </w:rPr>
              <w:t xml:space="preserve"> </w:t>
            </w:r>
            <w:r w:rsidRPr="005F2EA2">
              <w:t>in the first year, and a total for 5 years of</w:t>
            </w:r>
            <w:r>
              <w:rPr>
                <w:rStyle w:val="ApplicantEntry"/>
              </w:rPr>
              <w:t xml:space="preserve"> </w:t>
            </w:r>
            <w:sdt>
              <w:sdtPr>
                <w:rPr>
                  <w:rStyle w:val="Strong"/>
                </w:rPr>
                <w:alias w:val="No. of Estimated Sales (5 Yrs)"/>
                <w:tag w:val="No. of Estimated Sales (5 Yrs)"/>
                <w:id w:val="-617681723"/>
                <w:placeholder>
                  <w:docPart w:val="4ABF79EF0F074B0695A7ED0F8E4AB8DF"/>
                </w:placeholder>
                <w:showingPlcHdr/>
                <w15:color w:val="F6987E"/>
              </w:sdtPr>
              <w:sdtEndPr>
                <w:rPr>
                  <w:rStyle w:val="DefaultParagraphFont"/>
                  <w:b w:val="0"/>
                  <w:bCs w:val="0"/>
                </w:rPr>
              </w:sdtEndPr>
              <w:sdtContent>
                <w:r w:rsidRPr="00E47875">
                  <w:rPr>
                    <w:rStyle w:val="PlaceholderText"/>
                    <w:color w:val="E74011"/>
                  </w:rPr>
                  <w:t>Click or tap here to enter text.</w:t>
                </w:r>
              </w:sdtContent>
            </w:sdt>
            <w:r>
              <w:t>.</w:t>
            </w:r>
          </w:p>
          <w:p w14:paraId="78A67A14" w14:textId="77777777" w:rsidR="005F2EA2" w:rsidRPr="005F2EA2" w:rsidRDefault="005F2EA2" w:rsidP="005F2EA2"/>
        </w:tc>
      </w:tr>
      <w:tr w:rsidR="00E47875" w14:paraId="2ED3C327" w14:textId="77777777" w:rsidTr="007633B5">
        <w:tc>
          <w:tcPr>
            <w:tcW w:w="2698" w:type="dxa"/>
            <w:gridSpan w:val="2"/>
          </w:tcPr>
          <w:p w14:paraId="7A22A83B" w14:textId="77777777" w:rsidR="00E47875" w:rsidRDefault="007633B5" w:rsidP="0035771E">
            <w:pPr>
              <w:rPr>
                <w:b/>
                <w:bCs/>
              </w:rPr>
            </w:pPr>
            <w:r>
              <w:rPr>
                <w:b/>
                <w:bCs/>
              </w:rPr>
              <w:t>Number of Pages in Book</w:t>
            </w:r>
            <w:r w:rsidR="00E47875">
              <w:rPr>
                <w:b/>
                <w:bCs/>
              </w:rPr>
              <w:t>:</w:t>
            </w:r>
          </w:p>
          <w:p w14:paraId="1E9CE4A9" w14:textId="77777777" w:rsidR="00E47875" w:rsidRPr="0065495B" w:rsidRDefault="00E47875" w:rsidP="0035771E">
            <w:pPr>
              <w:rPr>
                <w:rStyle w:val="ApplicantEntry"/>
              </w:rPr>
            </w:pPr>
          </w:p>
        </w:tc>
        <w:tc>
          <w:tcPr>
            <w:tcW w:w="5914" w:type="dxa"/>
            <w:gridSpan w:val="4"/>
          </w:tcPr>
          <w:sdt>
            <w:sdtPr>
              <w:rPr>
                <w:rStyle w:val="ApplicantEntry"/>
              </w:rPr>
              <w:alias w:val="No. Lines in Full Poem"/>
              <w:tag w:val="No. Lines in Full Poem"/>
              <w:id w:val="-539818873"/>
              <w:placeholder>
                <w:docPart w:val="B7A51B5F283B49848047EF703CB8F69F"/>
              </w:placeholder>
              <w:showingPlcHdr/>
              <w15:color w:val="F6987E"/>
            </w:sdtPr>
            <w:sdtEndPr>
              <w:rPr>
                <w:rStyle w:val="DefaultParagraphFont"/>
                <w:rFonts w:ascii="Century Gothic" w:hAnsi="Century Gothic"/>
                <w:color w:val="auto"/>
                <w:sz w:val="20"/>
              </w:rPr>
            </w:sdtEndPr>
            <w:sdtContent>
              <w:p w14:paraId="03FCD960" w14:textId="77777777" w:rsidR="00E47875" w:rsidRDefault="00E47875" w:rsidP="00E47875">
                <w:pPr>
                  <w:rPr>
                    <w:rStyle w:val="ApplicantEntry"/>
                  </w:rPr>
                </w:pPr>
                <w:r w:rsidRPr="00E47875">
                  <w:rPr>
                    <w:rStyle w:val="PlaceholderText"/>
                    <w:color w:val="E74011"/>
                  </w:rPr>
                  <w:t>Click or tap here to enter text.</w:t>
                </w:r>
              </w:p>
            </w:sdtContent>
          </w:sdt>
          <w:p w14:paraId="162BF146" w14:textId="77777777" w:rsidR="00E47875" w:rsidRPr="0065495B" w:rsidRDefault="00E47875" w:rsidP="0035771E">
            <w:pPr>
              <w:rPr>
                <w:rStyle w:val="ApplicantEntry"/>
              </w:rPr>
            </w:pPr>
          </w:p>
        </w:tc>
      </w:tr>
    </w:tbl>
    <w:p w14:paraId="0CF275E7" w14:textId="77777777" w:rsidR="005F2EA2" w:rsidRDefault="005F2EA2" w:rsidP="005F2EA2">
      <w:pPr>
        <w:pStyle w:val="Heading2"/>
      </w:pPr>
      <w:r>
        <w:t>Editions and Formats for Online Usage</w:t>
      </w:r>
    </w:p>
    <w:tbl>
      <w:tblPr>
        <w:tblStyle w:val="TableGrid"/>
        <w:tblW w:w="8612"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5494"/>
      </w:tblGrid>
      <w:tr w:rsidR="005F2EA2" w14:paraId="7E7F704F" w14:textId="77777777" w:rsidTr="00883BBD">
        <w:tc>
          <w:tcPr>
            <w:tcW w:w="3118" w:type="dxa"/>
          </w:tcPr>
          <w:p w14:paraId="4CA1E460" w14:textId="77777777" w:rsidR="005F2EA2" w:rsidRPr="0088116A" w:rsidRDefault="004900A6" w:rsidP="0035771E">
            <w:pPr>
              <w:rPr>
                <w:b/>
                <w:bCs/>
              </w:rPr>
            </w:pPr>
            <w:r>
              <w:rPr>
                <w:b/>
                <w:bCs/>
              </w:rPr>
              <w:t>Secure website for access by</w:t>
            </w:r>
            <w:r w:rsidRPr="00A43EAD">
              <w:rPr>
                <w:b/>
                <w:bCs/>
              </w:rPr>
              <w:t>:</w:t>
            </w:r>
          </w:p>
        </w:tc>
        <w:tc>
          <w:tcPr>
            <w:tcW w:w="5494" w:type="dxa"/>
          </w:tcPr>
          <w:sdt>
            <w:sdtPr>
              <w:rPr>
                <w:rStyle w:val="ApplicantEntry"/>
              </w:rPr>
              <w:alias w:val="Website Users"/>
              <w:tag w:val="Website Users"/>
              <w:id w:val="-1713414052"/>
              <w:placeholder>
                <w:docPart w:val="CB94684BEFEB4A37948FE560EC688C17"/>
              </w:placeholder>
              <w:showingPlcHdr/>
              <w15:color w:val="F6987E"/>
            </w:sdtPr>
            <w:sdtEndPr>
              <w:rPr>
                <w:rStyle w:val="DefaultParagraphFont"/>
                <w:rFonts w:ascii="Century Gothic" w:hAnsi="Century Gothic"/>
                <w:color w:val="auto"/>
                <w:sz w:val="20"/>
              </w:rPr>
            </w:sdtEndPr>
            <w:sdtContent>
              <w:p w14:paraId="79C31F52" w14:textId="77777777" w:rsidR="005F2EA2" w:rsidRDefault="004900A6" w:rsidP="0035771E">
                <w:pPr>
                  <w:rPr>
                    <w:rStyle w:val="ApplicantEntry"/>
                  </w:rPr>
                </w:pPr>
                <w:r w:rsidRPr="00E47875">
                  <w:rPr>
                    <w:rStyle w:val="PlaceholderText"/>
                    <w:color w:val="E74011"/>
                  </w:rPr>
                  <w:t>Click or tap here to enter text.</w:t>
                </w:r>
              </w:p>
            </w:sdtContent>
          </w:sdt>
          <w:p w14:paraId="4D9594EF" w14:textId="77777777" w:rsidR="005F2EA2" w:rsidRDefault="005F2EA2" w:rsidP="0035771E"/>
        </w:tc>
      </w:tr>
      <w:tr w:rsidR="004900A6" w14:paraId="57F96F79" w14:textId="77777777" w:rsidTr="00883BBD">
        <w:tc>
          <w:tcPr>
            <w:tcW w:w="3118" w:type="dxa"/>
          </w:tcPr>
          <w:p w14:paraId="7A047E95" w14:textId="77777777" w:rsidR="004900A6" w:rsidRPr="0088116A" w:rsidRDefault="004900A6" w:rsidP="0035771E">
            <w:pPr>
              <w:rPr>
                <w:b/>
                <w:bCs/>
              </w:rPr>
            </w:pPr>
            <w:r>
              <w:rPr>
                <w:b/>
                <w:bCs/>
              </w:rPr>
              <w:t>Open unprotected website:</w:t>
            </w:r>
          </w:p>
        </w:tc>
        <w:tc>
          <w:tcPr>
            <w:tcW w:w="5494" w:type="dxa"/>
          </w:tcPr>
          <w:p w14:paraId="19790BF3" w14:textId="77777777" w:rsidR="004900A6" w:rsidRDefault="001B3DBD" w:rsidP="0035771E">
            <w:pPr>
              <w:rPr>
                <w:rStyle w:val="ApplicantEntry"/>
              </w:rPr>
            </w:pPr>
            <w:sdt>
              <w:sdtPr>
                <w:rPr>
                  <w:rFonts w:ascii="Century Schoolbook" w:hAnsi="Century Schoolbook"/>
                  <w:color w:val="404040" w:themeColor="text1" w:themeTint="BF"/>
                  <w:sz w:val="22"/>
                </w:rPr>
                <w:alias w:val="yes/no"/>
                <w:tag w:val="yes/no"/>
                <w:id w:val="467093169"/>
                <w:placeholder>
                  <w:docPart w:val="86B2CF4FEB9A47F388E0198280FFA675"/>
                </w:placeholder>
                <w:showingPlcHdr/>
                <w15:color w:val="F6987E"/>
                <w:comboBox>
                  <w:listItem w:value="Choose an item."/>
                  <w:listItem w:displayText="yes" w:value="yes"/>
                  <w:listItem w:displayText="no" w:value="no"/>
                </w:comboBox>
              </w:sdtPr>
              <w:sdtEndPr>
                <w:rPr>
                  <w:rFonts w:ascii="Century Gothic" w:hAnsi="Century Gothic"/>
                  <w:color w:val="auto"/>
                  <w:sz w:val="20"/>
                </w:rPr>
              </w:sdtEndPr>
              <w:sdtContent>
                <w:r w:rsidR="004900A6" w:rsidRPr="00E47875">
                  <w:rPr>
                    <w:rStyle w:val="PlaceholderText"/>
                    <w:color w:val="E74011"/>
                  </w:rPr>
                  <w:t>Choose an item.</w:t>
                </w:r>
              </w:sdtContent>
            </w:sdt>
          </w:p>
          <w:p w14:paraId="53CC1975" w14:textId="77777777" w:rsidR="004900A6" w:rsidRDefault="004900A6" w:rsidP="0035771E"/>
        </w:tc>
      </w:tr>
      <w:tr w:rsidR="005F2EA2" w14:paraId="16846B08" w14:textId="77777777" w:rsidTr="00883BBD">
        <w:tc>
          <w:tcPr>
            <w:tcW w:w="8612" w:type="dxa"/>
            <w:gridSpan w:val="2"/>
          </w:tcPr>
          <w:p w14:paraId="17366A39" w14:textId="77777777" w:rsidR="005F2EA2" w:rsidRDefault="005F2EA2" w:rsidP="0035771E">
            <w:pPr>
              <w:rPr>
                <w:rStyle w:val="ApplicantEntry"/>
              </w:rPr>
            </w:pPr>
            <w:r w:rsidRPr="005F2EA2">
              <w:t xml:space="preserve">With </w:t>
            </w:r>
            <w:r w:rsidR="004900A6">
              <w:t>approximately</w:t>
            </w:r>
            <w:r w:rsidR="00883BBD">
              <w:t xml:space="preserve"> </w:t>
            </w:r>
            <w:sdt>
              <w:sdtPr>
                <w:rPr>
                  <w:rStyle w:val="Strong"/>
                </w:rPr>
                <w:alias w:val="No. of Visitors"/>
                <w:tag w:val="No. of Visitors"/>
                <w:id w:val="-1533795605"/>
                <w:placeholder>
                  <w:docPart w:val="623C10B0FB2F437381A6FE00D49A809C"/>
                </w:placeholder>
                <w:showingPlcHdr/>
                <w15:color w:val="F6987E"/>
              </w:sdtPr>
              <w:sdtEndPr>
                <w:rPr>
                  <w:rStyle w:val="DefaultParagraphFont"/>
                  <w:b w:val="0"/>
                  <w:bCs w:val="0"/>
                </w:rPr>
              </w:sdtEndPr>
              <w:sdtContent>
                <w:r w:rsidRPr="00E47875">
                  <w:rPr>
                    <w:rStyle w:val="PlaceholderText"/>
                    <w:color w:val="E74011"/>
                  </w:rPr>
                  <w:t>Click or tap here to enter text.</w:t>
                </w:r>
              </w:sdtContent>
            </w:sdt>
            <w:r>
              <w:rPr>
                <w:rStyle w:val="ApplicantEntry"/>
              </w:rPr>
              <w:t xml:space="preserve"> </w:t>
            </w:r>
            <w:r w:rsidR="004900A6">
              <w:t xml:space="preserve">visitors </w:t>
            </w:r>
            <w:sdt>
              <w:sdtPr>
                <w:rPr>
                  <w:rStyle w:val="Strong"/>
                </w:rPr>
                <w:alias w:val="visitation timeframe"/>
                <w:tag w:val="visitation timeframe"/>
                <w:id w:val="1210465282"/>
                <w:placeholder>
                  <w:docPart w:val="CA72B48C9A444FB89BD2151F1BAAAEB7"/>
                </w:placeholder>
                <w:showingPlcHdr/>
                <w15:color w:val="F6987E"/>
                <w:comboBox>
                  <w:listItem w:value="Choose an item."/>
                  <w:listItem w:displayText="per month" w:value="per month"/>
                  <w:listItem w:displayText="per year" w:value="per year"/>
                  <w:listItem w:displayText="in total" w:value="in total"/>
                </w:comboBox>
              </w:sdtPr>
              <w:sdtEndPr>
                <w:rPr>
                  <w:rStyle w:val="DefaultParagraphFont"/>
                  <w:b w:val="0"/>
                  <w:bCs w:val="0"/>
                </w:rPr>
              </w:sdtEndPr>
              <w:sdtContent>
                <w:r w:rsidR="004900A6" w:rsidRPr="00E47875">
                  <w:rPr>
                    <w:rStyle w:val="PlaceholderText"/>
                    <w:color w:val="E74011"/>
                  </w:rPr>
                  <w:t>Choose an item.</w:t>
                </w:r>
              </w:sdtContent>
            </w:sdt>
            <w:r w:rsidR="004900A6">
              <w:t>.</w:t>
            </w:r>
          </w:p>
          <w:p w14:paraId="1D95CA73" w14:textId="77777777" w:rsidR="005F2EA2" w:rsidRPr="005F2EA2" w:rsidRDefault="005F2EA2" w:rsidP="0035771E"/>
        </w:tc>
      </w:tr>
      <w:tr w:rsidR="004900A6" w14:paraId="07D01293" w14:textId="77777777" w:rsidTr="00883BBD">
        <w:tc>
          <w:tcPr>
            <w:tcW w:w="3118" w:type="dxa"/>
          </w:tcPr>
          <w:p w14:paraId="710ACFCB" w14:textId="77777777" w:rsidR="004900A6" w:rsidRPr="0065495B" w:rsidRDefault="004900A6" w:rsidP="0035771E">
            <w:pPr>
              <w:rPr>
                <w:rStyle w:val="ApplicantEntry"/>
              </w:rPr>
            </w:pPr>
            <w:r>
              <w:rPr>
                <w:b/>
                <w:bCs/>
              </w:rPr>
              <w:t>Website URL:</w:t>
            </w:r>
          </w:p>
        </w:tc>
        <w:tc>
          <w:tcPr>
            <w:tcW w:w="5494" w:type="dxa"/>
          </w:tcPr>
          <w:sdt>
            <w:sdtPr>
              <w:rPr>
                <w:rStyle w:val="ApplicantEntry"/>
              </w:rPr>
              <w:alias w:val="Website Address"/>
              <w:tag w:val="Website Address"/>
              <w:id w:val="147412942"/>
              <w:placeholder>
                <w:docPart w:val="E3644CE2CC19419E83592C5A098DAB65"/>
              </w:placeholder>
              <w:showingPlcHdr/>
              <w15:color w:val="F6987E"/>
            </w:sdtPr>
            <w:sdtEndPr>
              <w:rPr>
                <w:rStyle w:val="DefaultParagraphFont"/>
                <w:rFonts w:ascii="Century Gothic" w:hAnsi="Century Gothic"/>
                <w:color w:val="auto"/>
                <w:sz w:val="20"/>
              </w:rPr>
            </w:sdtEndPr>
            <w:sdtContent>
              <w:p w14:paraId="46D2A04C" w14:textId="77777777" w:rsidR="004900A6" w:rsidRDefault="004900A6" w:rsidP="0035771E">
                <w:pPr>
                  <w:rPr>
                    <w:rStyle w:val="ApplicantEntry"/>
                  </w:rPr>
                </w:pPr>
                <w:r w:rsidRPr="00E47875">
                  <w:rPr>
                    <w:rStyle w:val="PlaceholderText"/>
                    <w:color w:val="E74011"/>
                  </w:rPr>
                  <w:t>Click or tap here to enter text.</w:t>
                </w:r>
              </w:p>
            </w:sdtContent>
          </w:sdt>
          <w:p w14:paraId="195C5FB3" w14:textId="77777777" w:rsidR="004900A6" w:rsidRPr="0065495B" w:rsidRDefault="004900A6" w:rsidP="0035771E">
            <w:pPr>
              <w:rPr>
                <w:rStyle w:val="ApplicantEntry"/>
              </w:rPr>
            </w:pPr>
          </w:p>
        </w:tc>
      </w:tr>
    </w:tbl>
    <w:p w14:paraId="54653BE3" w14:textId="77777777" w:rsidR="004900A6" w:rsidRDefault="004900A6" w:rsidP="004900A6">
      <w:pPr>
        <w:pStyle w:val="Heading2"/>
      </w:pPr>
      <w:r>
        <w:lastRenderedPageBreak/>
        <w:t>Editions and Formats for App Usage</w:t>
      </w:r>
    </w:p>
    <w:tbl>
      <w:tblPr>
        <w:tblStyle w:val="TableGrid"/>
        <w:tblW w:w="8612"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6628"/>
      </w:tblGrid>
      <w:tr w:rsidR="004900A6" w14:paraId="4EF31D1C" w14:textId="77777777" w:rsidTr="00883BBD">
        <w:tc>
          <w:tcPr>
            <w:tcW w:w="1984" w:type="dxa"/>
          </w:tcPr>
          <w:p w14:paraId="4AB74CEE" w14:textId="77777777" w:rsidR="004900A6" w:rsidRPr="0088116A" w:rsidRDefault="004900A6" w:rsidP="0035771E">
            <w:pPr>
              <w:rPr>
                <w:b/>
                <w:bCs/>
              </w:rPr>
            </w:pPr>
            <w:r>
              <w:rPr>
                <w:b/>
                <w:bCs/>
              </w:rPr>
              <w:t>App Name</w:t>
            </w:r>
            <w:r w:rsidRPr="00A43EAD">
              <w:rPr>
                <w:b/>
                <w:bCs/>
              </w:rPr>
              <w:t>:</w:t>
            </w:r>
          </w:p>
        </w:tc>
        <w:tc>
          <w:tcPr>
            <w:tcW w:w="6628" w:type="dxa"/>
          </w:tcPr>
          <w:sdt>
            <w:sdtPr>
              <w:rPr>
                <w:rStyle w:val="ApplicantEntry"/>
              </w:rPr>
              <w:alias w:val="Name of App"/>
              <w:tag w:val="Name of App"/>
              <w:id w:val="1884135291"/>
              <w:placeholder>
                <w:docPart w:val="38E0BC6854C644F191965E77850E8941"/>
              </w:placeholder>
              <w:showingPlcHdr/>
              <w15:color w:val="F6987E"/>
            </w:sdtPr>
            <w:sdtEndPr>
              <w:rPr>
                <w:rStyle w:val="DefaultParagraphFont"/>
                <w:rFonts w:ascii="Century Gothic" w:hAnsi="Century Gothic"/>
                <w:color w:val="auto"/>
                <w:sz w:val="20"/>
              </w:rPr>
            </w:sdtEndPr>
            <w:sdtContent>
              <w:p w14:paraId="750F1BA7" w14:textId="77777777" w:rsidR="004900A6" w:rsidRDefault="004900A6" w:rsidP="0035771E">
                <w:pPr>
                  <w:rPr>
                    <w:rStyle w:val="ApplicantEntry"/>
                  </w:rPr>
                </w:pPr>
                <w:r w:rsidRPr="00E47875">
                  <w:rPr>
                    <w:rStyle w:val="PlaceholderText"/>
                    <w:color w:val="E74011"/>
                  </w:rPr>
                  <w:t>Click or tap here to enter text.</w:t>
                </w:r>
              </w:p>
            </w:sdtContent>
          </w:sdt>
          <w:p w14:paraId="5FA4C3A9" w14:textId="77777777" w:rsidR="004900A6" w:rsidRDefault="004900A6" w:rsidP="0035771E"/>
        </w:tc>
      </w:tr>
      <w:tr w:rsidR="004900A6" w14:paraId="39863631" w14:textId="77777777" w:rsidTr="00883BBD">
        <w:tc>
          <w:tcPr>
            <w:tcW w:w="1984" w:type="dxa"/>
          </w:tcPr>
          <w:p w14:paraId="5FB09888" w14:textId="77777777" w:rsidR="004900A6" w:rsidRPr="0088116A" w:rsidRDefault="004900A6" w:rsidP="0035771E">
            <w:pPr>
              <w:rPr>
                <w:b/>
                <w:bCs/>
              </w:rPr>
            </w:pPr>
            <w:r>
              <w:rPr>
                <w:b/>
                <w:bCs/>
              </w:rPr>
              <w:t>Type of App:</w:t>
            </w:r>
          </w:p>
        </w:tc>
        <w:tc>
          <w:tcPr>
            <w:tcW w:w="6628" w:type="dxa"/>
          </w:tcPr>
          <w:sdt>
            <w:sdtPr>
              <w:rPr>
                <w:rStyle w:val="ApplicantEntry"/>
              </w:rPr>
              <w:alias w:val="App Type"/>
              <w:tag w:val="App Type"/>
              <w:id w:val="1208995373"/>
              <w:placeholder>
                <w:docPart w:val="A88BA20AEC35455AB5CBB9C4096D96B1"/>
              </w:placeholder>
              <w:showingPlcHdr/>
              <w15:color w:val="F6987E"/>
            </w:sdtPr>
            <w:sdtEndPr>
              <w:rPr>
                <w:rStyle w:val="DefaultParagraphFont"/>
                <w:rFonts w:ascii="Century Gothic" w:hAnsi="Century Gothic"/>
                <w:color w:val="auto"/>
                <w:sz w:val="20"/>
              </w:rPr>
            </w:sdtEndPr>
            <w:sdtContent>
              <w:p w14:paraId="14D87FB0" w14:textId="77777777" w:rsidR="004900A6" w:rsidRDefault="004900A6" w:rsidP="004900A6">
                <w:pPr>
                  <w:rPr>
                    <w:rStyle w:val="ApplicantEntry"/>
                  </w:rPr>
                </w:pPr>
                <w:r w:rsidRPr="00E47875">
                  <w:rPr>
                    <w:rStyle w:val="PlaceholderText"/>
                    <w:color w:val="E74011"/>
                  </w:rPr>
                  <w:t>Click or tap here to enter text.</w:t>
                </w:r>
              </w:p>
            </w:sdtContent>
          </w:sdt>
          <w:p w14:paraId="50A73417" w14:textId="77777777" w:rsidR="004900A6" w:rsidRDefault="004900A6" w:rsidP="004900A6"/>
        </w:tc>
      </w:tr>
      <w:tr w:rsidR="004900A6" w14:paraId="75CBF2FB" w14:textId="77777777" w:rsidTr="00883BBD">
        <w:tc>
          <w:tcPr>
            <w:tcW w:w="1984" w:type="dxa"/>
          </w:tcPr>
          <w:p w14:paraId="6CD9B57D" w14:textId="77777777" w:rsidR="004900A6" w:rsidRDefault="004900A6" w:rsidP="0035771E">
            <w:pPr>
              <w:rPr>
                <w:b/>
                <w:bCs/>
              </w:rPr>
            </w:pPr>
            <w:r>
              <w:rPr>
                <w:b/>
                <w:bCs/>
              </w:rPr>
              <w:t>App Description</w:t>
            </w:r>
          </w:p>
        </w:tc>
        <w:tc>
          <w:tcPr>
            <w:tcW w:w="6628" w:type="dxa"/>
          </w:tcPr>
          <w:sdt>
            <w:sdtPr>
              <w:rPr>
                <w:rStyle w:val="ApplicantEntry"/>
              </w:rPr>
              <w:alias w:val="Description of App"/>
              <w:tag w:val="Description of App"/>
              <w:id w:val="-474139536"/>
              <w:placeholder>
                <w:docPart w:val="91E1646A9AA24DF9BC8F82EEE3C1CA85"/>
              </w:placeholder>
              <w:showingPlcHdr/>
              <w15:color w:val="F6987E"/>
            </w:sdtPr>
            <w:sdtEndPr>
              <w:rPr>
                <w:rStyle w:val="DefaultParagraphFont"/>
                <w:rFonts w:ascii="Century Gothic" w:hAnsi="Century Gothic"/>
                <w:color w:val="auto"/>
                <w:sz w:val="20"/>
              </w:rPr>
            </w:sdtEndPr>
            <w:sdtContent>
              <w:p w14:paraId="77146562" w14:textId="77777777" w:rsidR="004900A6" w:rsidRDefault="004900A6" w:rsidP="004900A6">
                <w:pPr>
                  <w:rPr>
                    <w:rStyle w:val="ApplicantEntry"/>
                  </w:rPr>
                </w:pPr>
                <w:r w:rsidRPr="00E47875">
                  <w:rPr>
                    <w:rStyle w:val="PlaceholderText"/>
                    <w:color w:val="E74011"/>
                  </w:rPr>
                  <w:t>Click or tap here to enter text.</w:t>
                </w:r>
              </w:p>
            </w:sdtContent>
          </w:sdt>
          <w:p w14:paraId="64824CDF" w14:textId="77777777" w:rsidR="004900A6" w:rsidRPr="00AC2E96" w:rsidRDefault="004900A6" w:rsidP="0035771E"/>
        </w:tc>
      </w:tr>
      <w:tr w:rsidR="004900A6" w14:paraId="14A4C0EE" w14:textId="77777777" w:rsidTr="00883BBD">
        <w:tc>
          <w:tcPr>
            <w:tcW w:w="8612" w:type="dxa"/>
            <w:gridSpan w:val="2"/>
          </w:tcPr>
          <w:p w14:paraId="2C357D92" w14:textId="77777777" w:rsidR="004900A6" w:rsidRDefault="004900A6" w:rsidP="0035771E">
            <w:pPr>
              <w:rPr>
                <w:rStyle w:val="ApplicantEntry"/>
              </w:rPr>
            </w:pPr>
            <w:r w:rsidRPr="005F2EA2">
              <w:t xml:space="preserve">With </w:t>
            </w:r>
            <w:r>
              <w:t>anticipated sales of</w:t>
            </w:r>
            <w:r w:rsidR="00883BBD">
              <w:t xml:space="preserve"> </w:t>
            </w:r>
            <w:sdt>
              <w:sdtPr>
                <w:rPr>
                  <w:rStyle w:val="Strong"/>
                </w:rPr>
                <w:alias w:val="Estimate of No. of Sales"/>
                <w:tag w:val="Estimate of No. of Sales"/>
                <w:id w:val="-1910996184"/>
                <w:placeholder>
                  <w:docPart w:val="190FD2EA5EBE477DB9FD6B2C5061ADCD"/>
                </w:placeholder>
                <w:showingPlcHdr/>
                <w15:color w:val="F6987E"/>
              </w:sdtPr>
              <w:sdtEndPr>
                <w:rPr>
                  <w:rStyle w:val="DefaultParagraphFont"/>
                  <w:b w:val="0"/>
                  <w:bCs w:val="0"/>
                </w:rPr>
              </w:sdtEndPr>
              <w:sdtContent>
                <w:r w:rsidRPr="00E47875">
                  <w:rPr>
                    <w:rStyle w:val="PlaceholderText"/>
                    <w:color w:val="E74011"/>
                  </w:rPr>
                  <w:t>Click or tap here to enter text.</w:t>
                </w:r>
              </w:sdtContent>
            </w:sdt>
            <w:r>
              <w:rPr>
                <w:rStyle w:val="ApplicantEntry"/>
              </w:rPr>
              <w:t xml:space="preserve"> </w:t>
            </w:r>
            <w:r>
              <w:t>at</w:t>
            </w:r>
            <w:r w:rsidRPr="005F2EA2">
              <w:t xml:space="preserve"> </w:t>
            </w:r>
            <w:sdt>
              <w:sdtPr>
                <w:rPr>
                  <w:rStyle w:val="Strong"/>
                </w:rPr>
                <w:alias w:val="RRP of App"/>
                <w:tag w:val="RRP of App"/>
                <w:id w:val="-2210430"/>
                <w:placeholder>
                  <w:docPart w:val="192D30725EB54FE990B177622602533F"/>
                </w:placeholder>
                <w:showingPlcHdr/>
                <w15:color w:val="F6987E"/>
              </w:sdtPr>
              <w:sdtEndPr>
                <w:rPr>
                  <w:rStyle w:val="DefaultParagraphFont"/>
                  <w:b w:val="0"/>
                  <w:bCs w:val="0"/>
                </w:rPr>
              </w:sdtEndPr>
              <w:sdtContent>
                <w:r w:rsidRPr="00E47875">
                  <w:rPr>
                    <w:rStyle w:val="PlaceholderText"/>
                    <w:color w:val="E74011"/>
                  </w:rPr>
                  <w:t>Click or tap here to enter text.</w:t>
                </w:r>
              </w:sdtContent>
            </w:sdt>
            <w:r>
              <w:t>.</w:t>
            </w:r>
          </w:p>
          <w:p w14:paraId="1B1F2395" w14:textId="77777777" w:rsidR="004900A6" w:rsidRPr="005F2EA2" w:rsidRDefault="004900A6" w:rsidP="0035771E"/>
        </w:tc>
      </w:tr>
    </w:tbl>
    <w:p w14:paraId="0F8A2DFA" w14:textId="77777777" w:rsidR="004900A6" w:rsidRDefault="004900A6" w:rsidP="004900A6">
      <w:pPr>
        <w:pStyle w:val="Heading2"/>
      </w:pPr>
      <w:r>
        <w:t>Editions and Formats for Other Usage</w:t>
      </w:r>
    </w:p>
    <w:tbl>
      <w:tblPr>
        <w:tblStyle w:val="TableGrid"/>
        <w:tblW w:w="8612"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6628"/>
      </w:tblGrid>
      <w:tr w:rsidR="004900A6" w14:paraId="2296589A" w14:textId="77777777" w:rsidTr="00883BBD">
        <w:tc>
          <w:tcPr>
            <w:tcW w:w="1984" w:type="dxa"/>
          </w:tcPr>
          <w:p w14:paraId="4312762F" w14:textId="77777777" w:rsidR="004900A6" w:rsidRPr="0088116A" w:rsidRDefault="004900A6" w:rsidP="0035771E">
            <w:pPr>
              <w:rPr>
                <w:b/>
                <w:bCs/>
              </w:rPr>
            </w:pPr>
            <w:r>
              <w:rPr>
                <w:b/>
                <w:bCs/>
              </w:rPr>
              <w:t>Other Usage</w:t>
            </w:r>
            <w:r w:rsidRPr="00A43EAD">
              <w:rPr>
                <w:b/>
                <w:bCs/>
              </w:rPr>
              <w:t>:</w:t>
            </w:r>
          </w:p>
        </w:tc>
        <w:tc>
          <w:tcPr>
            <w:tcW w:w="6628" w:type="dxa"/>
          </w:tcPr>
          <w:sdt>
            <w:sdtPr>
              <w:rPr>
                <w:rStyle w:val="ApplicantEntry"/>
              </w:rPr>
              <w:alias w:val="Type of Other Usage"/>
              <w:tag w:val="Type of Other Usage"/>
              <w:id w:val="2074079173"/>
              <w:placeholder>
                <w:docPart w:val="0B19208DE1584BF0A12848BD1AE9605F"/>
              </w:placeholder>
              <w:showingPlcHdr/>
              <w15:color w:val="F6987E"/>
            </w:sdtPr>
            <w:sdtEndPr>
              <w:rPr>
                <w:rStyle w:val="DefaultParagraphFont"/>
                <w:rFonts w:ascii="Century Gothic" w:hAnsi="Century Gothic"/>
                <w:color w:val="auto"/>
                <w:sz w:val="20"/>
              </w:rPr>
            </w:sdtEndPr>
            <w:sdtContent>
              <w:p w14:paraId="364CC2EA" w14:textId="77777777" w:rsidR="004900A6" w:rsidRDefault="004900A6" w:rsidP="0035771E">
                <w:pPr>
                  <w:rPr>
                    <w:rStyle w:val="ApplicantEntry"/>
                  </w:rPr>
                </w:pPr>
                <w:r w:rsidRPr="00E47875">
                  <w:rPr>
                    <w:rStyle w:val="PlaceholderText"/>
                    <w:color w:val="E74011"/>
                  </w:rPr>
                  <w:t>Click or tap here to enter text.</w:t>
                </w:r>
              </w:p>
            </w:sdtContent>
          </w:sdt>
          <w:p w14:paraId="39DE5CAE" w14:textId="77777777" w:rsidR="004900A6" w:rsidRDefault="004900A6" w:rsidP="0035771E"/>
        </w:tc>
      </w:tr>
      <w:tr w:rsidR="004900A6" w14:paraId="134510F9" w14:textId="77777777" w:rsidTr="00883BBD">
        <w:tc>
          <w:tcPr>
            <w:tcW w:w="1984" w:type="dxa"/>
          </w:tcPr>
          <w:p w14:paraId="7CD1DA2B" w14:textId="77777777" w:rsidR="004900A6" w:rsidRPr="0088116A" w:rsidRDefault="004900A6" w:rsidP="0035771E">
            <w:pPr>
              <w:rPr>
                <w:b/>
                <w:bCs/>
              </w:rPr>
            </w:pPr>
            <w:r>
              <w:rPr>
                <w:b/>
                <w:bCs/>
              </w:rPr>
              <w:t>Description:</w:t>
            </w:r>
          </w:p>
        </w:tc>
        <w:tc>
          <w:tcPr>
            <w:tcW w:w="6628" w:type="dxa"/>
          </w:tcPr>
          <w:sdt>
            <w:sdtPr>
              <w:rPr>
                <w:rStyle w:val="ApplicantEntry"/>
              </w:rPr>
              <w:alias w:val="Description of Other Usage"/>
              <w:tag w:val="Description of Other Usage"/>
              <w:id w:val="-988781547"/>
              <w:placeholder>
                <w:docPart w:val="CD80CFE6A58D48609EF27438B93F2C1D"/>
              </w:placeholder>
              <w:showingPlcHdr/>
              <w15:color w:val="F6987E"/>
            </w:sdtPr>
            <w:sdtEndPr>
              <w:rPr>
                <w:rStyle w:val="DefaultParagraphFont"/>
                <w:rFonts w:ascii="Century Gothic" w:hAnsi="Century Gothic"/>
                <w:color w:val="auto"/>
                <w:sz w:val="20"/>
              </w:rPr>
            </w:sdtEndPr>
            <w:sdtContent>
              <w:p w14:paraId="19AB95BD" w14:textId="77777777" w:rsidR="004900A6" w:rsidRDefault="004900A6" w:rsidP="0035771E">
                <w:pPr>
                  <w:rPr>
                    <w:rStyle w:val="ApplicantEntry"/>
                  </w:rPr>
                </w:pPr>
                <w:r w:rsidRPr="00E47875">
                  <w:rPr>
                    <w:rStyle w:val="PlaceholderText"/>
                    <w:color w:val="E74011"/>
                  </w:rPr>
                  <w:t>Click or tap here to enter text.</w:t>
                </w:r>
              </w:p>
            </w:sdtContent>
          </w:sdt>
          <w:p w14:paraId="669C3FB6" w14:textId="77777777" w:rsidR="004900A6" w:rsidRDefault="004900A6" w:rsidP="0035771E"/>
        </w:tc>
      </w:tr>
    </w:tbl>
    <w:p w14:paraId="5BA8CA7E" w14:textId="77777777" w:rsidR="00B5584F" w:rsidRDefault="004900A6" w:rsidP="00883BBD">
      <w:pPr>
        <w:pStyle w:val="Heading1"/>
      </w:pPr>
      <w:r>
        <w:t>License and Copyright Details</w:t>
      </w:r>
    </w:p>
    <w:p w14:paraId="756D19CA" w14:textId="77777777" w:rsidR="007633B5" w:rsidRPr="007633B5" w:rsidRDefault="007633B5" w:rsidP="007633B5">
      <w:pPr>
        <w:pStyle w:val="Heading4"/>
        <w:rPr>
          <w:rStyle w:val="IntenseEmphasis"/>
          <w:b/>
          <w:iCs w:val="0"/>
        </w:rPr>
      </w:pPr>
      <w:r w:rsidRPr="007633B5">
        <w:rPr>
          <w:rStyle w:val="IntenseEmphasis"/>
          <w:b/>
          <w:iCs w:val="0"/>
        </w:rPr>
        <w:t>To be completed by PFD only.</w:t>
      </w:r>
    </w:p>
    <w:p w14:paraId="7583484D" w14:textId="77777777" w:rsidR="00883BBD" w:rsidRDefault="00B5584F" w:rsidP="00B5584F">
      <w:r>
        <w:t>We grant you</w:t>
      </w:r>
      <w:r w:rsidR="00883BBD">
        <w:t>:</w:t>
      </w:r>
    </w:p>
    <w:p w14:paraId="48799DCB" w14:textId="77777777" w:rsidR="00883BBD" w:rsidRDefault="00B5584F" w:rsidP="00883BBD">
      <w:pPr>
        <w:pStyle w:val="ListParagraph"/>
        <w:numPr>
          <w:ilvl w:val="0"/>
          <w:numId w:val="5"/>
        </w:numPr>
      </w:pPr>
      <w:r>
        <w:t>the one-time non-exclusive licence to include the material described above</w:t>
      </w:r>
    </w:p>
    <w:p w14:paraId="7CA75D45" w14:textId="77777777" w:rsidR="00883BBD" w:rsidRDefault="00B5584F" w:rsidP="00883BBD">
      <w:pPr>
        <w:pStyle w:val="ListParagraph"/>
        <w:numPr>
          <w:ilvl w:val="0"/>
          <w:numId w:val="5"/>
        </w:numPr>
      </w:pPr>
      <w:r>
        <w:t>in one edition only of the work described above</w:t>
      </w:r>
    </w:p>
    <w:p w14:paraId="3BB208D1" w14:textId="77777777" w:rsidR="00B04CED" w:rsidRDefault="00B5584F" w:rsidP="00B04CED">
      <w:pPr>
        <w:spacing w:after="0" w:line="240" w:lineRule="auto"/>
      </w:pPr>
      <w:r>
        <w:t xml:space="preserve">for a period of </w:t>
      </w:r>
      <w:sdt>
        <w:sdtPr>
          <w:rPr>
            <w:rStyle w:val="Strong"/>
            <w:color w:val="404040" w:themeColor="text1" w:themeTint="BF"/>
          </w:rPr>
          <w:alias w:val="For PFD Use: No. of Years"/>
          <w:tag w:val="For PFD Use: No. of Years"/>
          <w:id w:val="1141855358"/>
          <w:placeholder>
            <w:docPart w:val="D47109E922A14B61819728ECE4621FF3"/>
          </w:placeholder>
          <w:showingPlcHdr/>
          <w15:color w:val="333333"/>
        </w:sdtPr>
        <w:sdtEndPr>
          <w:rPr>
            <w:rStyle w:val="Strong"/>
          </w:rPr>
        </w:sdtEndPr>
        <w:sdtContent>
          <w:r w:rsidR="00B04CED" w:rsidRPr="00F06A4C">
            <w:rPr>
              <w:rStyle w:val="PlaceholderText"/>
              <w:color w:val="404040" w:themeColor="text1" w:themeTint="BF"/>
            </w:rPr>
            <w:t>Click or tap here to enter text.</w:t>
          </w:r>
        </w:sdtContent>
      </w:sdt>
      <w:r w:rsidRPr="00B04CED">
        <w:rPr>
          <w:b/>
          <w:bCs/>
        </w:rPr>
        <w:t xml:space="preserve"> years</w:t>
      </w:r>
      <w:r>
        <w:t xml:space="preserve"> only for a non-refundable fee</w:t>
      </w:r>
      <w:r w:rsidR="00B04CED">
        <w:t xml:space="preserve"> of </w:t>
      </w:r>
      <w:sdt>
        <w:sdtPr>
          <w:rPr>
            <w:rStyle w:val="Strong"/>
            <w:color w:val="404040" w:themeColor="text1" w:themeTint="BF"/>
          </w:rPr>
          <w:alias w:val="For PFD Use: Currency Symbol"/>
          <w:tag w:val="For PFD Use: Currency Symbol"/>
          <w:id w:val="-937134647"/>
          <w:placeholder>
            <w:docPart w:val="B983E57CE7CB406D989ABAC316974DAE"/>
          </w:placeholder>
          <w:showingPlcHdr/>
          <w15:color w:val="333333"/>
          <w:comboBox>
            <w:listItem w:value="Choose an item."/>
            <w:listItem w:displayText="£" w:value="£"/>
            <w:listItem w:displayText="$" w:value="$"/>
            <w:listItem w:displayText="€" w:value="€"/>
          </w:comboBox>
        </w:sdtPr>
        <w:sdtEndPr>
          <w:rPr>
            <w:rStyle w:val="DefaultParagraphFont"/>
            <w:b w:val="0"/>
            <w:bCs w:val="0"/>
          </w:rPr>
        </w:sdtEndPr>
        <w:sdtContent>
          <w:r w:rsidR="00B04CED" w:rsidRPr="00F06A4C">
            <w:rPr>
              <w:rStyle w:val="PlaceholderText"/>
              <w:color w:val="404040" w:themeColor="text1" w:themeTint="BF"/>
            </w:rPr>
            <w:t>Choose an item.</w:t>
          </w:r>
        </w:sdtContent>
      </w:sdt>
      <w:r w:rsidR="00B04CED">
        <w:rPr>
          <w:rStyle w:val="Strong"/>
        </w:rPr>
        <w:t xml:space="preserve"> </w:t>
      </w:r>
      <w:sdt>
        <w:sdtPr>
          <w:rPr>
            <w:rStyle w:val="Strong"/>
            <w:color w:val="404040" w:themeColor="text1" w:themeTint="BF"/>
          </w:rPr>
          <w:alias w:val="For PFD Use: Numerical Fee"/>
          <w:tag w:val="For PFD Use: Numerical Fee"/>
          <w:id w:val="-1904367508"/>
          <w:placeholder>
            <w:docPart w:val="E3679E2F49674C55BB2F630AA783970B"/>
          </w:placeholder>
          <w:showingPlcHdr/>
          <w15:color w:val="333333"/>
        </w:sdtPr>
        <w:sdtEndPr>
          <w:rPr>
            <w:rStyle w:val="Strong"/>
          </w:rPr>
        </w:sdtEndPr>
        <w:sdtContent>
          <w:r w:rsidR="00B04CED" w:rsidRPr="00F06A4C">
            <w:rPr>
              <w:rStyle w:val="PlaceholderText"/>
              <w:color w:val="404040" w:themeColor="text1" w:themeTint="BF"/>
            </w:rPr>
            <w:t>Click or tap here to enter text.</w:t>
          </w:r>
        </w:sdtContent>
      </w:sdt>
      <w:r w:rsidR="00B04CED">
        <w:rPr>
          <w:rStyle w:val="Strong"/>
        </w:rPr>
        <w:t xml:space="preserve"> </w:t>
      </w:r>
      <w:r w:rsidR="00B04CED">
        <w:rPr>
          <w:rStyle w:val="Strong"/>
          <w:b w:val="0"/>
          <w:bCs w:val="0"/>
        </w:rPr>
        <w:t>(</w:t>
      </w:r>
      <w:sdt>
        <w:sdtPr>
          <w:rPr>
            <w:rStyle w:val="Strong"/>
            <w:color w:val="404040" w:themeColor="text1" w:themeTint="BF"/>
          </w:rPr>
          <w:alias w:val="For PFD Use: Written Out Fee"/>
          <w:tag w:val="For PFD Use: Written Out Fee"/>
          <w:id w:val="1383287426"/>
          <w:placeholder>
            <w:docPart w:val="F9ED84F507EB406ABFD4E6FD30DFBB21"/>
          </w:placeholder>
          <w:showingPlcHdr/>
          <w15:color w:val="333333"/>
        </w:sdtPr>
        <w:sdtEndPr>
          <w:rPr>
            <w:rStyle w:val="Strong"/>
          </w:rPr>
        </w:sdtEndPr>
        <w:sdtContent>
          <w:r w:rsidR="00B04CED" w:rsidRPr="00F06A4C">
            <w:rPr>
              <w:rStyle w:val="PlaceholderText"/>
              <w:color w:val="404040" w:themeColor="text1" w:themeTint="BF"/>
            </w:rPr>
            <w:t>Click or tap here to enter text.</w:t>
          </w:r>
        </w:sdtContent>
      </w:sdt>
      <w:r w:rsidR="00B04CED">
        <w:rPr>
          <w:rStyle w:val="Strong"/>
        </w:rPr>
        <w:t xml:space="preserve"> </w:t>
      </w:r>
      <w:sdt>
        <w:sdtPr>
          <w:rPr>
            <w:rStyle w:val="Strong"/>
            <w:color w:val="404040" w:themeColor="text1" w:themeTint="BF"/>
          </w:rPr>
          <w:alias w:val="For PFD Use: Currency"/>
          <w:tag w:val="For PFD Use: Currency"/>
          <w:id w:val="1700197425"/>
          <w:placeholder>
            <w:docPart w:val="2BD86CA08184454F904B67A107B31751"/>
          </w:placeholder>
          <w:showingPlcHdr/>
          <w15:color w:val="333333"/>
          <w:comboBox>
            <w:listItem w:value="Choose an item."/>
            <w:listItem w:displayText="Pounds Sterling" w:value="Pounds Sterling"/>
            <w:listItem w:displayText="US Dollars" w:value="US Dollars"/>
            <w:listItem w:displayText="Euros" w:value="Euros"/>
          </w:comboBox>
        </w:sdtPr>
        <w:sdtEndPr>
          <w:rPr>
            <w:rStyle w:val="DefaultParagraphFont"/>
            <w:b w:val="0"/>
            <w:bCs w:val="0"/>
          </w:rPr>
        </w:sdtEndPr>
        <w:sdtContent>
          <w:r w:rsidR="00B04CED" w:rsidRPr="00F06A4C">
            <w:rPr>
              <w:rStyle w:val="PlaceholderText"/>
              <w:color w:val="404040" w:themeColor="text1" w:themeTint="BF"/>
            </w:rPr>
            <w:t>Choose an item.</w:t>
          </w:r>
        </w:sdtContent>
      </w:sdt>
      <w:r w:rsidR="00B04CED" w:rsidRPr="00B04CED">
        <w:rPr>
          <w:rStyle w:val="Strong"/>
          <w:b w:val="0"/>
          <w:bCs w:val="0"/>
        </w:rPr>
        <w:t>)</w:t>
      </w:r>
      <w:r>
        <w:t>.</w:t>
      </w:r>
    </w:p>
    <w:p w14:paraId="3809115E" w14:textId="77777777" w:rsidR="00B04CED" w:rsidRDefault="00B04CED" w:rsidP="00B04CED">
      <w:pPr>
        <w:spacing w:after="0" w:line="240" w:lineRule="auto"/>
      </w:pPr>
    </w:p>
    <w:p w14:paraId="4EEC1C03" w14:textId="77777777" w:rsidR="00B5584F" w:rsidRDefault="00B5584F" w:rsidP="009D511D">
      <w:r>
        <w:t>This permission does not include the use of copyright material by any author other than the Author specified.</w:t>
      </w:r>
    </w:p>
    <w:p w14:paraId="52FB8943" w14:textId="77777777" w:rsidR="00B5584F" w:rsidRDefault="00B5584F" w:rsidP="00B5584F">
      <w:r>
        <w:t>Permission is NOT granted for use in all advertising, marketing and promotions of your publication. Our grant and license shall NOT grant you permission for any reprints, revised editions, translations, abridgements or derivative works of the Work in any media or formats, whether now or hereafter known, including without limitation other kinds of print and electronic media, by your organisation or any of its licensees, except as specified in</w:t>
      </w:r>
      <w:r w:rsidR="009D511D">
        <w:t xml:space="preserve"> Section 3</w:t>
      </w:r>
      <w:r>
        <w:t xml:space="preserve"> above.</w:t>
      </w:r>
    </w:p>
    <w:p w14:paraId="16CDB7F1" w14:textId="77777777" w:rsidR="00B5584F" w:rsidRDefault="00B5584F" w:rsidP="00B5584F">
      <w:r>
        <w:t>No alterations to the Extract may be made without our prior written approval. The Extract will not be used in any way which will distort or alter the Author’s original intention and meaning. If requested, you will supply a complete typescript of the Book so that we may consider the context in which the Extract is to be used. If the context is not approved</w:t>
      </w:r>
      <w:r w:rsidR="009F387C">
        <w:t>,</w:t>
      </w:r>
      <w:r>
        <w:t xml:space="preserve"> we will notify you and in those circumstances you will not use the Extract and this permission will be cancelled.</w:t>
      </w:r>
    </w:p>
    <w:p w14:paraId="6D1661E7" w14:textId="77777777" w:rsidR="00B5584F" w:rsidRDefault="00B5584F" w:rsidP="00B5584F">
      <w:r>
        <w:t>This permission is non-transferable and does not include the right to use the material in formats other than those described. Please reapply to us for permission in the event of any reprints or further extension of use.</w:t>
      </w:r>
    </w:p>
    <w:p w14:paraId="0EB6D474" w14:textId="77777777" w:rsidR="00B5584F" w:rsidRDefault="00B5584F" w:rsidP="00B5584F">
      <w:r>
        <w:t>Publication is only permitted once the invoice has been paid which should be within 30 days of invoice. Publication without payment is not allowed</w:t>
      </w:r>
      <w:r w:rsidR="00A72042">
        <w:t>.</w:t>
      </w:r>
    </w:p>
    <w:p w14:paraId="17013199" w14:textId="77777777" w:rsidR="00B5584F" w:rsidRPr="00317DE0" w:rsidRDefault="00B5584F" w:rsidP="00317DE0">
      <w:pPr>
        <w:pStyle w:val="Heading3"/>
      </w:pPr>
      <w:r w:rsidRPr="00317DE0">
        <w:t>The following acknowledgement will appear in each copy of the work:</w:t>
      </w:r>
    </w:p>
    <w:p w14:paraId="23D86AB0" w14:textId="77777777" w:rsidR="00EA0132" w:rsidRPr="00883BBD" w:rsidRDefault="001B3DBD" w:rsidP="00EA0132">
      <w:pPr>
        <w:rPr>
          <w:rFonts w:ascii="Century Schoolbook" w:hAnsi="Century Schoolbook"/>
          <w:color w:val="404040" w:themeColor="text1" w:themeTint="BF"/>
          <w:sz w:val="22"/>
        </w:rPr>
      </w:pPr>
      <w:sdt>
        <w:sdtPr>
          <w:rPr>
            <w:rStyle w:val="Strong"/>
            <w:color w:val="404040" w:themeColor="text1" w:themeTint="BF"/>
          </w:rPr>
          <w:alias w:val="For PFD Use: Description of Work"/>
          <w:tag w:val="For PFD Use: Description of Work"/>
          <w:id w:val="917830150"/>
          <w:placeholder>
            <w:docPart w:val="A2826790D5394FC7A61B655122386E2D"/>
          </w:placeholder>
          <w:showingPlcHdr/>
          <w15:color w:val="333333"/>
        </w:sdtPr>
        <w:sdtEndPr>
          <w:rPr>
            <w:rStyle w:val="Strong"/>
          </w:rPr>
        </w:sdtEndPr>
        <w:sdtContent>
          <w:r w:rsidR="00317DE0" w:rsidRPr="00F06A4C">
            <w:rPr>
              <w:rStyle w:val="PlaceholderText"/>
              <w:color w:val="404040" w:themeColor="text1" w:themeTint="BF"/>
            </w:rPr>
            <w:t>Click or tap here to enter text.</w:t>
          </w:r>
        </w:sdtContent>
      </w:sdt>
      <w:r w:rsidR="00883BBD">
        <w:rPr>
          <w:b/>
          <w:bCs/>
        </w:rPr>
        <w:t xml:space="preserve"> </w:t>
      </w:r>
      <w:r w:rsidR="00AE3D9F" w:rsidRPr="00883BBD">
        <w:rPr>
          <w:rStyle w:val="Strong"/>
        </w:rPr>
        <w:t>from</w:t>
      </w:r>
      <w:r w:rsidR="00317DE0">
        <w:rPr>
          <w:rStyle w:val="Strong"/>
        </w:rPr>
        <w:t xml:space="preserve"> </w:t>
      </w:r>
      <w:sdt>
        <w:sdtPr>
          <w:rPr>
            <w:rStyle w:val="Strong"/>
            <w:color w:val="404040" w:themeColor="text1" w:themeTint="BF"/>
          </w:rPr>
          <w:alias w:val="For PFD Use: Title of Work"/>
          <w:tag w:val="For PFD Use: Title of Work"/>
          <w:id w:val="-1166703940"/>
          <w:placeholder>
            <w:docPart w:val="6E81F8CCADA04540A3D1BE224FEDDD29"/>
          </w:placeholder>
          <w:showingPlcHdr/>
          <w15:color w:val="333333"/>
        </w:sdtPr>
        <w:sdtEndPr>
          <w:rPr>
            <w:rStyle w:val="Strong"/>
          </w:rPr>
        </w:sdtEndPr>
        <w:sdtContent>
          <w:r w:rsidR="00317DE0" w:rsidRPr="00F06A4C">
            <w:rPr>
              <w:rStyle w:val="PlaceholderText"/>
              <w:color w:val="404040" w:themeColor="text1" w:themeTint="BF"/>
            </w:rPr>
            <w:t>Click or tap here to enter text.</w:t>
          </w:r>
        </w:sdtContent>
      </w:sdt>
      <w:r w:rsidR="00AE3D9F">
        <w:rPr>
          <w:b/>
          <w:bCs/>
        </w:rPr>
        <w:t xml:space="preserve"> by </w:t>
      </w:r>
      <w:sdt>
        <w:sdtPr>
          <w:rPr>
            <w:rStyle w:val="Strong"/>
            <w:color w:val="404040" w:themeColor="text1" w:themeTint="BF"/>
          </w:rPr>
          <w:alias w:val="For PFD Use: Author of Work"/>
          <w:tag w:val="For PFD Use: Author of Work"/>
          <w:id w:val="-2089222404"/>
          <w:placeholder>
            <w:docPart w:val="8AB317125FA7424BAB9111A5058607D4"/>
          </w:placeholder>
          <w:showingPlcHdr/>
          <w15:color w:val="333333"/>
        </w:sdtPr>
        <w:sdtEndPr>
          <w:rPr>
            <w:rStyle w:val="Strong"/>
          </w:rPr>
        </w:sdtEndPr>
        <w:sdtContent>
          <w:r w:rsidR="00317DE0" w:rsidRPr="00F06A4C">
            <w:rPr>
              <w:rStyle w:val="PlaceholderText"/>
              <w:color w:val="404040" w:themeColor="text1" w:themeTint="BF"/>
            </w:rPr>
            <w:t>Click or tap here to enter text.</w:t>
          </w:r>
        </w:sdtContent>
      </w:sdt>
      <w:r w:rsidR="00317DE0" w:rsidRPr="00EA0132">
        <w:rPr>
          <w:b/>
          <w:bCs/>
        </w:rPr>
        <w:t xml:space="preserve"> </w:t>
      </w:r>
      <w:r w:rsidR="00EA0132" w:rsidRPr="00EA0132">
        <w:rPr>
          <w:b/>
          <w:bCs/>
        </w:rPr>
        <w:t xml:space="preserve">reprinted by permission of Peters Fraser &amp; Dunlop </w:t>
      </w:r>
      <w:sdt>
        <w:sdtPr>
          <w:rPr>
            <w:rStyle w:val="Strong"/>
            <w:color w:val="404040" w:themeColor="text1" w:themeTint="BF"/>
          </w:rPr>
          <w:alias w:val="For PFD Use: If Pollinger Author"/>
          <w:tag w:val="For PFD Use: If Pollinger Author"/>
          <w:id w:val="2023195081"/>
          <w:placeholder>
            <w:docPart w:val="2D6D998B4EF24388AB6011A87B9B184E"/>
          </w:placeholder>
          <w:showingPlcHdr/>
          <w15:color w:val="333333"/>
          <w:comboBox>
            <w:listItem w:value="Choose an item."/>
            <w:listItem w:displayText="in association with Pollinger Limited (Reg No:04302586)," w:value="in association with Pollinger Limited (Reg No:04302586),"/>
          </w:comboBox>
        </w:sdtPr>
        <w:sdtEndPr>
          <w:rPr>
            <w:rStyle w:val="DefaultParagraphFont"/>
            <w:b w:val="0"/>
            <w:bCs w:val="0"/>
          </w:rPr>
        </w:sdtEndPr>
        <w:sdtContent>
          <w:r w:rsidR="00F94D73" w:rsidRPr="00F06A4C">
            <w:rPr>
              <w:color w:val="404040" w:themeColor="text1" w:themeTint="BF"/>
            </w:rPr>
            <w:t>Choose an item.</w:t>
          </w:r>
        </w:sdtContent>
      </w:sdt>
      <w:r w:rsidR="00F94D73" w:rsidRPr="00F94D73">
        <w:rPr>
          <w:b/>
          <w:bCs/>
        </w:rPr>
        <w:t xml:space="preserve"> </w:t>
      </w:r>
      <w:r w:rsidR="00EA0132" w:rsidRPr="00EA0132">
        <w:rPr>
          <w:b/>
          <w:bCs/>
        </w:rPr>
        <w:t>on behalf of</w:t>
      </w:r>
      <w:r w:rsidR="00317DE0">
        <w:rPr>
          <w:b/>
          <w:bCs/>
        </w:rPr>
        <w:t xml:space="preserve"> </w:t>
      </w:r>
      <w:sdt>
        <w:sdtPr>
          <w:rPr>
            <w:rStyle w:val="Strong"/>
            <w:color w:val="404040" w:themeColor="text1" w:themeTint="BF"/>
          </w:rPr>
          <w:alias w:val="For PFD Use: Proprietor of Work"/>
          <w:tag w:val="For PFD Use: Proprietor of Work"/>
          <w:id w:val="-444461294"/>
          <w:placeholder>
            <w:docPart w:val="BE718B49D1214D159F2307B848ACBCC4"/>
          </w:placeholder>
          <w:showingPlcHdr/>
          <w15:color w:val="333333"/>
        </w:sdtPr>
        <w:sdtEndPr>
          <w:rPr>
            <w:rStyle w:val="Strong"/>
          </w:rPr>
        </w:sdtEndPr>
        <w:sdtContent>
          <w:r w:rsidR="00317DE0" w:rsidRPr="00F06A4C">
            <w:rPr>
              <w:rStyle w:val="PlaceholderText"/>
              <w:color w:val="404040" w:themeColor="text1" w:themeTint="BF"/>
            </w:rPr>
            <w:t>Click or tap here to enter text.</w:t>
          </w:r>
        </w:sdtContent>
      </w:sdt>
      <w:r w:rsidR="00843891">
        <w:rPr>
          <w:b/>
          <w:bCs/>
        </w:rPr>
        <w:t>.</w:t>
      </w:r>
    </w:p>
    <w:sectPr w:rsidR="00EA0132" w:rsidRPr="00883BBD" w:rsidSect="009F3FCB">
      <w:footerReference w:type="even" r:id="rId10"/>
      <w:footerReference w:type="default" r:id="rId11"/>
      <w:headerReference w:type="first" r:id="rId12"/>
      <w:pgSz w:w="11906" w:h="16838"/>
      <w:pgMar w:top="1440" w:right="1440" w:bottom="1440" w:left="1440" w:header="70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C2388" w14:textId="77777777" w:rsidR="001B3DBD" w:rsidRDefault="001B3DBD" w:rsidP="00BD7793">
      <w:pPr>
        <w:spacing w:after="0" w:line="240" w:lineRule="auto"/>
      </w:pPr>
      <w:r>
        <w:separator/>
      </w:r>
    </w:p>
  </w:endnote>
  <w:endnote w:type="continuationSeparator" w:id="0">
    <w:p w14:paraId="069936F7" w14:textId="77777777" w:rsidR="001B3DBD" w:rsidRDefault="001B3DBD" w:rsidP="00BD7793">
      <w:pPr>
        <w:spacing w:after="0" w:line="240" w:lineRule="auto"/>
      </w:pPr>
      <w:r>
        <w:continuationSeparator/>
      </w:r>
    </w:p>
  </w:endnote>
  <w:endnote w:type="continuationNotice" w:id="1">
    <w:p w14:paraId="72BF80B1" w14:textId="77777777" w:rsidR="001B3DBD" w:rsidRDefault="001B3D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19181" w14:textId="77777777" w:rsidR="00BD7793" w:rsidRDefault="00BD7793" w:rsidP="00770B8A">
    <w:pPr>
      <w:pStyle w:val="NoSpacing"/>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DD960" w14:textId="77777777" w:rsidR="00770B8A" w:rsidRPr="009F3FCB" w:rsidRDefault="006F6293" w:rsidP="008C140B">
    <w:pPr>
      <w:pStyle w:val="Footer"/>
      <w:jc w:val="right"/>
      <w:rPr>
        <w:rFonts w:cs="Times New Roman"/>
        <w:spacing w:val="0"/>
        <w:sz w:val="16"/>
        <w:szCs w:val="16"/>
      </w:rPr>
    </w:pPr>
    <w:r w:rsidRPr="009F3FCB">
      <w:rPr>
        <w:rFonts w:cs="Times New Roman"/>
        <w:spacing w:val="0"/>
        <w:sz w:val="16"/>
        <w:szCs w:val="16"/>
      </w:rPr>
      <w:t>Peters Fraser + Dunlop</w:t>
    </w:r>
    <w:r w:rsidR="00985CFC" w:rsidRPr="009F3FCB">
      <w:rPr>
        <w:rFonts w:cs="Times New Roman"/>
        <w:spacing w:val="0"/>
        <w:sz w:val="16"/>
        <w:szCs w:val="16"/>
      </w:rPr>
      <w:ptab w:relativeTo="margin" w:alignment="center" w:leader="none"/>
    </w:r>
    <w:r w:rsidR="00985CFC" w:rsidRPr="009F3FCB">
      <w:rPr>
        <w:rFonts w:cs="Times New Roman"/>
        <w:spacing w:val="0"/>
        <w:sz w:val="16"/>
        <w:szCs w:val="16"/>
      </w:rPr>
      <w:ptab w:relativeTo="margin" w:alignment="right" w:leader="none"/>
    </w:r>
  </w:p>
  <w:p w14:paraId="2A4917DC" w14:textId="77777777" w:rsidR="00F6640D" w:rsidRPr="009F3FCB" w:rsidRDefault="00F6640D" w:rsidP="008C140B">
    <w:pPr>
      <w:pStyle w:val="Footer"/>
      <w:jc w:val="right"/>
      <w:rPr>
        <w:rFonts w:cs="Times New Roman"/>
        <w:spacing w:val="0"/>
        <w:sz w:val="16"/>
        <w:szCs w:val="16"/>
      </w:rPr>
    </w:pPr>
    <w:r w:rsidRPr="009F3FCB">
      <w:rPr>
        <w:rFonts w:cs="Times New Roman"/>
        <w:spacing w:val="0"/>
        <w:sz w:val="16"/>
        <w:szCs w:val="16"/>
      </w:rPr>
      <w:t>55 New Oxford Street</w:t>
    </w:r>
    <w:r w:rsidRPr="009F3FCB">
      <w:rPr>
        <w:rFonts w:cs="Times New Roman"/>
        <w:spacing w:val="0"/>
        <w:sz w:val="16"/>
        <w:szCs w:val="16"/>
      </w:rPr>
      <w:tab/>
    </w:r>
    <w:r w:rsidR="008C140B" w:rsidRPr="009F3FCB">
      <w:rPr>
        <w:rFonts w:cs="Times New Roman"/>
        <w:spacing w:val="0"/>
        <w:sz w:val="16"/>
        <w:szCs w:val="16"/>
      </w:rPr>
      <w:tab/>
    </w:r>
  </w:p>
  <w:p w14:paraId="5125208C" w14:textId="77777777" w:rsidR="008C140B" w:rsidRPr="009F3FCB" w:rsidRDefault="008C140B" w:rsidP="008C140B">
    <w:pPr>
      <w:pStyle w:val="Footer"/>
      <w:rPr>
        <w:spacing w:val="0"/>
        <w:sz w:val="28"/>
        <w:szCs w:val="28"/>
      </w:rPr>
    </w:pPr>
    <w:r w:rsidRPr="009F3FCB">
      <w:rPr>
        <w:rFonts w:cs="Times New Roman"/>
        <w:spacing w:val="0"/>
        <w:sz w:val="16"/>
        <w:szCs w:val="16"/>
      </w:rPr>
      <w:t>London, UK</w:t>
    </w:r>
    <w:r w:rsidR="00883BBD">
      <w:rPr>
        <w:rFonts w:cs="Times New Roman"/>
        <w:spacing w:val="0"/>
        <w:sz w:val="16"/>
        <w:szCs w:val="16"/>
      </w:rPr>
      <w:t xml:space="preserve"> </w:t>
    </w:r>
    <w:r w:rsidRPr="009F3FCB">
      <w:rPr>
        <w:rFonts w:cs="Times New Roman"/>
        <w:spacing w:val="0"/>
        <w:sz w:val="16"/>
        <w:szCs w:val="16"/>
      </w:rPr>
      <w:t>WC1A 1BS</w:t>
    </w:r>
    <w:r w:rsidRPr="009F3FCB">
      <w:rPr>
        <w:rFonts w:cs="Times New Roman"/>
        <w:spacing w:val="0"/>
        <w:sz w:val="16"/>
        <w:szCs w:val="16"/>
      </w:rPr>
      <w:tab/>
    </w:r>
    <w:r w:rsidR="009F3FCB" w:rsidRPr="009F3FCB">
      <w:rPr>
        <w:rFonts w:cs="Times New Roman"/>
        <w:spacing w:val="0"/>
        <w:sz w:val="16"/>
        <w:szCs w:val="16"/>
      </w:rPr>
      <w:tab/>
    </w:r>
    <w:r w:rsidR="00317DE0" w:rsidRPr="00317DE0">
      <w:rPr>
        <w:rFonts w:cs="Times New Roman"/>
        <w:spacing w:val="0"/>
        <w:sz w:val="16"/>
        <w:szCs w:val="16"/>
      </w:rPr>
      <w:fldChar w:fldCharType="begin"/>
    </w:r>
    <w:r w:rsidR="00317DE0" w:rsidRPr="00317DE0">
      <w:rPr>
        <w:rFonts w:cs="Times New Roman"/>
        <w:spacing w:val="0"/>
        <w:sz w:val="16"/>
        <w:szCs w:val="16"/>
      </w:rPr>
      <w:instrText>PAGE   \* MERGEFORMAT</w:instrText>
    </w:r>
    <w:r w:rsidR="00317DE0" w:rsidRPr="00317DE0">
      <w:rPr>
        <w:rFonts w:cs="Times New Roman"/>
        <w:spacing w:val="0"/>
        <w:sz w:val="16"/>
        <w:szCs w:val="16"/>
      </w:rPr>
      <w:fldChar w:fldCharType="separate"/>
    </w:r>
    <w:r w:rsidR="00317DE0" w:rsidRPr="00317DE0">
      <w:rPr>
        <w:rFonts w:cs="Times New Roman"/>
        <w:spacing w:val="0"/>
        <w:sz w:val="16"/>
        <w:szCs w:val="16"/>
      </w:rPr>
      <w:t>1</w:t>
    </w:r>
    <w:r w:rsidR="00317DE0" w:rsidRPr="00317DE0">
      <w:rPr>
        <w:rFonts w:cs="Times New Roman"/>
        <w:spacing w:val="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D07D8" w14:textId="77777777" w:rsidR="001B3DBD" w:rsidRDefault="001B3DBD" w:rsidP="00BD7793">
      <w:pPr>
        <w:spacing w:after="0" w:line="240" w:lineRule="auto"/>
      </w:pPr>
      <w:r>
        <w:separator/>
      </w:r>
    </w:p>
  </w:footnote>
  <w:footnote w:type="continuationSeparator" w:id="0">
    <w:p w14:paraId="4DA86996" w14:textId="77777777" w:rsidR="001B3DBD" w:rsidRDefault="001B3DBD" w:rsidP="00BD7793">
      <w:pPr>
        <w:spacing w:after="0" w:line="240" w:lineRule="auto"/>
      </w:pPr>
      <w:r>
        <w:continuationSeparator/>
      </w:r>
    </w:p>
  </w:footnote>
  <w:footnote w:type="continuationNotice" w:id="1">
    <w:p w14:paraId="5DE10420" w14:textId="77777777" w:rsidR="001B3DBD" w:rsidRDefault="001B3DB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83CCC" w14:textId="77777777" w:rsidR="00DE3540" w:rsidRPr="00E47875" w:rsidRDefault="00986D52" w:rsidP="00E47875">
    <w:pPr>
      <w:pStyle w:val="Title"/>
    </w:pPr>
    <w:r w:rsidRPr="00986D52">
      <w:rPr>
        <w:rStyle w:val="TitleChar"/>
      </w:rPr>
      <w:ptab w:relativeTo="margin" w:alignment="left" w:leader="none"/>
    </w:r>
    <w:r w:rsidRPr="00BA7F79">
      <w:rPr>
        <w:rStyle w:val="TitleChar"/>
        <w:b/>
        <w:bCs/>
      </w:rPr>
      <w:t>Permission to Reproduce Copyright Material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96CD2"/>
    <w:multiLevelType w:val="hybridMultilevel"/>
    <w:tmpl w:val="E60ACF8C"/>
    <w:lvl w:ilvl="0" w:tplc="75BE8CF4">
      <w:start w:val="1"/>
      <w:numFmt w:val="upperLetter"/>
      <w:lvlText w:val="(%1)"/>
      <w:lvlJc w:val="left"/>
      <w:pPr>
        <w:ind w:left="870" w:hanging="51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74B67DC"/>
    <w:multiLevelType w:val="hybridMultilevel"/>
    <w:tmpl w:val="DD3CE6B8"/>
    <w:lvl w:ilvl="0" w:tplc="7174EA7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8666495"/>
    <w:multiLevelType w:val="hybridMultilevel"/>
    <w:tmpl w:val="547A32DA"/>
    <w:lvl w:ilvl="0" w:tplc="C3F065E4">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6363942"/>
    <w:multiLevelType w:val="hybridMultilevel"/>
    <w:tmpl w:val="9892A120"/>
    <w:lvl w:ilvl="0" w:tplc="C492BA20">
      <w:start w:val="1"/>
      <w:numFmt w:val="decimal"/>
      <w:pStyle w:val="Heading1"/>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76A2732D"/>
    <w:multiLevelType w:val="hybridMultilevel"/>
    <w:tmpl w:val="04B60544"/>
    <w:lvl w:ilvl="0" w:tplc="FA90EBDC">
      <w:start w:val="1"/>
      <w:numFmt w:val="upperLetter"/>
      <w:lvlText w:val="(%1)"/>
      <w:lvlJc w:val="left"/>
      <w:pPr>
        <w:ind w:left="810" w:hanging="720"/>
      </w:pPr>
      <w:rPr>
        <w:rFonts w:hint="default"/>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num w:numId="1" w16cid:durableId="221722435">
    <w:abstractNumId w:val="0"/>
  </w:num>
  <w:num w:numId="2" w16cid:durableId="350111800">
    <w:abstractNumId w:val="2"/>
  </w:num>
  <w:num w:numId="3" w16cid:durableId="1384064055">
    <w:abstractNumId w:val="4"/>
  </w:num>
  <w:num w:numId="4" w16cid:durableId="1112944315">
    <w:abstractNumId w:val="3"/>
  </w:num>
  <w:num w:numId="5" w16cid:durableId="17435989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ocumentProtection w:edit="forms" w:enforcement="1" w:cryptProviderType="rsaAES" w:cryptAlgorithmClass="hash" w:cryptAlgorithmType="typeAny" w:cryptAlgorithmSid="14" w:cryptSpinCount="100000" w:hash="MNEeGQMj7fcSfZxLgrG+XXDoKzkuQpRlMzMNmKgg7oSAgeug+3FiACWgXMdNxfYV43BvurfoHnK/8i1FRlNxwQ==" w:salt="7uU6wvuSCWsruQ/glNO5I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DA9"/>
    <w:rsid w:val="00024B74"/>
    <w:rsid w:val="00051D54"/>
    <w:rsid w:val="00067EDB"/>
    <w:rsid w:val="00086D0F"/>
    <w:rsid w:val="000A3140"/>
    <w:rsid w:val="000A4537"/>
    <w:rsid w:val="000D1093"/>
    <w:rsid w:val="000E693D"/>
    <w:rsid w:val="0011170C"/>
    <w:rsid w:val="00115E1C"/>
    <w:rsid w:val="00123188"/>
    <w:rsid w:val="0013045B"/>
    <w:rsid w:val="00137143"/>
    <w:rsid w:val="00141588"/>
    <w:rsid w:val="0016156E"/>
    <w:rsid w:val="001A6B28"/>
    <w:rsid w:val="001B3DBD"/>
    <w:rsid w:val="001D713B"/>
    <w:rsid w:val="0021249C"/>
    <w:rsid w:val="00222DA9"/>
    <w:rsid w:val="0023044E"/>
    <w:rsid w:val="00242214"/>
    <w:rsid w:val="002725ED"/>
    <w:rsid w:val="002E65D4"/>
    <w:rsid w:val="00310737"/>
    <w:rsid w:val="003153C7"/>
    <w:rsid w:val="00317DE0"/>
    <w:rsid w:val="0032385B"/>
    <w:rsid w:val="00327E56"/>
    <w:rsid w:val="00350007"/>
    <w:rsid w:val="003638B1"/>
    <w:rsid w:val="00365463"/>
    <w:rsid w:val="00371049"/>
    <w:rsid w:val="003A5963"/>
    <w:rsid w:val="0040734B"/>
    <w:rsid w:val="0040772C"/>
    <w:rsid w:val="00437F0C"/>
    <w:rsid w:val="00453E53"/>
    <w:rsid w:val="0045616D"/>
    <w:rsid w:val="004812D1"/>
    <w:rsid w:val="004900A6"/>
    <w:rsid w:val="00490ADD"/>
    <w:rsid w:val="004D5047"/>
    <w:rsid w:val="004F13D4"/>
    <w:rsid w:val="005003E6"/>
    <w:rsid w:val="00523EFF"/>
    <w:rsid w:val="00531270"/>
    <w:rsid w:val="00575CC8"/>
    <w:rsid w:val="005A0BBE"/>
    <w:rsid w:val="005D1922"/>
    <w:rsid w:val="005E57DC"/>
    <w:rsid w:val="005F2EA2"/>
    <w:rsid w:val="00624B94"/>
    <w:rsid w:val="006254AA"/>
    <w:rsid w:val="0065495B"/>
    <w:rsid w:val="0066421D"/>
    <w:rsid w:val="006875BF"/>
    <w:rsid w:val="006935C0"/>
    <w:rsid w:val="006A42B4"/>
    <w:rsid w:val="006A77C1"/>
    <w:rsid w:val="006F6293"/>
    <w:rsid w:val="00701EFE"/>
    <w:rsid w:val="007633B5"/>
    <w:rsid w:val="00767525"/>
    <w:rsid w:val="00770B8A"/>
    <w:rsid w:val="007B140A"/>
    <w:rsid w:val="007D3353"/>
    <w:rsid w:val="007D7119"/>
    <w:rsid w:val="007F4AC2"/>
    <w:rsid w:val="00801BB6"/>
    <w:rsid w:val="00843891"/>
    <w:rsid w:val="0088116A"/>
    <w:rsid w:val="00883BBD"/>
    <w:rsid w:val="00891DCB"/>
    <w:rsid w:val="008A447C"/>
    <w:rsid w:val="008C140B"/>
    <w:rsid w:val="008C4C52"/>
    <w:rsid w:val="008C6E1F"/>
    <w:rsid w:val="008D6BDD"/>
    <w:rsid w:val="008F6191"/>
    <w:rsid w:val="00901818"/>
    <w:rsid w:val="0091496A"/>
    <w:rsid w:val="00941824"/>
    <w:rsid w:val="0095096E"/>
    <w:rsid w:val="00965FC8"/>
    <w:rsid w:val="00970B61"/>
    <w:rsid w:val="00977684"/>
    <w:rsid w:val="00982B0A"/>
    <w:rsid w:val="00985CFC"/>
    <w:rsid w:val="00986D52"/>
    <w:rsid w:val="009A37E8"/>
    <w:rsid w:val="009A65B1"/>
    <w:rsid w:val="009B69ED"/>
    <w:rsid w:val="009C0B3D"/>
    <w:rsid w:val="009C3A0F"/>
    <w:rsid w:val="009D511D"/>
    <w:rsid w:val="009D7FF9"/>
    <w:rsid w:val="009F387C"/>
    <w:rsid w:val="009F3FCB"/>
    <w:rsid w:val="00A33223"/>
    <w:rsid w:val="00A43EAD"/>
    <w:rsid w:val="00A658CB"/>
    <w:rsid w:val="00A6735D"/>
    <w:rsid w:val="00A72042"/>
    <w:rsid w:val="00A87056"/>
    <w:rsid w:val="00A87823"/>
    <w:rsid w:val="00AB6253"/>
    <w:rsid w:val="00AC2E96"/>
    <w:rsid w:val="00AE3D9F"/>
    <w:rsid w:val="00B04CED"/>
    <w:rsid w:val="00B11752"/>
    <w:rsid w:val="00B170C8"/>
    <w:rsid w:val="00B262F1"/>
    <w:rsid w:val="00B41F34"/>
    <w:rsid w:val="00B50972"/>
    <w:rsid w:val="00B5584F"/>
    <w:rsid w:val="00B701C5"/>
    <w:rsid w:val="00BA7F79"/>
    <w:rsid w:val="00BD7793"/>
    <w:rsid w:val="00C41ACC"/>
    <w:rsid w:val="00C44FD9"/>
    <w:rsid w:val="00C55B07"/>
    <w:rsid w:val="00C56B3F"/>
    <w:rsid w:val="00C73DA5"/>
    <w:rsid w:val="00C97AE8"/>
    <w:rsid w:val="00CA307F"/>
    <w:rsid w:val="00CE11A7"/>
    <w:rsid w:val="00D41728"/>
    <w:rsid w:val="00D57EF5"/>
    <w:rsid w:val="00D67360"/>
    <w:rsid w:val="00DE3540"/>
    <w:rsid w:val="00E263D6"/>
    <w:rsid w:val="00E26482"/>
    <w:rsid w:val="00E47875"/>
    <w:rsid w:val="00E55981"/>
    <w:rsid w:val="00E808F6"/>
    <w:rsid w:val="00E94B0A"/>
    <w:rsid w:val="00EA0132"/>
    <w:rsid w:val="00EB451B"/>
    <w:rsid w:val="00EC199B"/>
    <w:rsid w:val="00EC4927"/>
    <w:rsid w:val="00F06A4C"/>
    <w:rsid w:val="00F314B0"/>
    <w:rsid w:val="00F4061A"/>
    <w:rsid w:val="00F62308"/>
    <w:rsid w:val="00F6640D"/>
    <w:rsid w:val="00F94D73"/>
    <w:rsid w:val="00FD15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31E802"/>
  <w15:chartTrackingRefBased/>
  <w15:docId w15:val="{6AF5B1E4-4A91-4182-B984-7821EB096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FCB"/>
    <w:pPr>
      <w:jc w:val="both"/>
    </w:pPr>
    <w:rPr>
      <w:rFonts w:ascii="Century Gothic" w:hAnsi="Century Gothic"/>
      <w:sz w:val="20"/>
    </w:rPr>
  </w:style>
  <w:style w:type="paragraph" w:styleId="Heading1">
    <w:name w:val="heading 1"/>
    <w:basedOn w:val="Normal"/>
    <w:next w:val="Normal"/>
    <w:link w:val="Heading1Char"/>
    <w:uiPriority w:val="9"/>
    <w:qFormat/>
    <w:rsid w:val="00883BBD"/>
    <w:pPr>
      <w:keepNext/>
      <w:keepLines/>
      <w:numPr>
        <w:numId w:val="4"/>
      </w:numPr>
      <w:spacing w:before="360" w:after="240"/>
      <w:outlineLvl w:val="0"/>
    </w:pPr>
    <w:rPr>
      <w:rFonts w:eastAsiaTheme="majorEastAsia" w:cstheme="majorBidi"/>
      <w:b/>
      <w:caps/>
      <w:color w:val="000000" w:themeColor="text1"/>
      <w:spacing w:val="20"/>
      <w:sz w:val="24"/>
      <w:szCs w:val="32"/>
    </w:rPr>
  </w:style>
  <w:style w:type="paragraph" w:styleId="Heading2">
    <w:name w:val="heading 2"/>
    <w:basedOn w:val="Normal"/>
    <w:next w:val="Normal"/>
    <w:link w:val="Heading2Char"/>
    <w:uiPriority w:val="9"/>
    <w:unhideWhenUsed/>
    <w:qFormat/>
    <w:rsid w:val="005F2EA2"/>
    <w:pPr>
      <w:keepNext/>
      <w:keepLines/>
      <w:spacing w:before="360" w:after="240"/>
      <w:ind w:left="567" w:hanging="425"/>
      <w:outlineLvl w:val="1"/>
    </w:pPr>
    <w:rPr>
      <w:rFonts w:eastAsiaTheme="majorEastAsia" w:cstheme="majorBidi"/>
      <w:b/>
      <w:caps/>
      <w:color w:val="000000" w:themeColor="text1"/>
      <w:spacing w:val="20"/>
      <w:sz w:val="22"/>
      <w:szCs w:val="26"/>
    </w:rPr>
  </w:style>
  <w:style w:type="paragraph" w:styleId="Heading3">
    <w:name w:val="heading 3"/>
    <w:basedOn w:val="Normal"/>
    <w:next w:val="Normal"/>
    <w:link w:val="Heading3Char"/>
    <w:uiPriority w:val="9"/>
    <w:unhideWhenUsed/>
    <w:qFormat/>
    <w:rsid w:val="00317DE0"/>
    <w:pPr>
      <w:outlineLvl w:val="2"/>
    </w:pPr>
  </w:style>
  <w:style w:type="paragraph" w:styleId="Heading4">
    <w:name w:val="heading 4"/>
    <w:basedOn w:val="Normal"/>
    <w:next w:val="Normal"/>
    <w:link w:val="Heading4Char"/>
    <w:uiPriority w:val="9"/>
    <w:unhideWhenUsed/>
    <w:qFormat/>
    <w:rsid w:val="007633B5"/>
    <w:pPr>
      <w:pBdr>
        <w:bottom w:val="single" w:sz="4" w:space="1" w:color="auto"/>
      </w:pBdr>
      <w:outlineLvl w:val="3"/>
    </w:pPr>
    <w:rPr>
      <w:b/>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793"/>
    <w:pPr>
      <w:tabs>
        <w:tab w:val="center" w:pos="4513"/>
        <w:tab w:val="right" w:pos="9026"/>
      </w:tabs>
      <w:spacing w:after="0" w:line="240" w:lineRule="auto"/>
    </w:pPr>
    <w:rPr>
      <w:spacing w:val="40"/>
    </w:rPr>
  </w:style>
  <w:style w:type="character" w:customStyle="1" w:styleId="HeaderChar">
    <w:name w:val="Header Char"/>
    <w:basedOn w:val="DefaultParagraphFont"/>
    <w:link w:val="Header"/>
    <w:uiPriority w:val="99"/>
    <w:rsid w:val="00BD7793"/>
    <w:rPr>
      <w:spacing w:val="40"/>
    </w:rPr>
  </w:style>
  <w:style w:type="paragraph" w:styleId="Footer">
    <w:name w:val="footer"/>
    <w:basedOn w:val="Normal"/>
    <w:link w:val="FooterChar"/>
    <w:uiPriority w:val="99"/>
    <w:unhideWhenUsed/>
    <w:rsid w:val="00770B8A"/>
    <w:pPr>
      <w:tabs>
        <w:tab w:val="center" w:pos="4513"/>
        <w:tab w:val="right" w:pos="9026"/>
      </w:tabs>
      <w:spacing w:after="0" w:line="240" w:lineRule="auto"/>
    </w:pPr>
    <w:rPr>
      <w:spacing w:val="40"/>
    </w:rPr>
  </w:style>
  <w:style w:type="character" w:customStyle="1" w:styleId="FooterChar">
    <w:name w:val="Footer Char"/>
    <w:basedOn w:val="DefaultParagraphFont"/>
    <w:link w:val="Footer"/>
    <w:uiPriority w:val="99"/>
    <w:rsid w:val="00770B8A"/>
    <w:rPr>
      <w:spacing w:val="40"/>
    </w:rPr>
  </w:style>
  <w:style w:type="character" w:styleId="Hyperlink">
    <w:name w:val="Hyperlink"/>
    <w:basedOn w:val="DefaultParagraphFont"/>
    <w:uiPriority w:val="99"/>
    <w:unhideWhenUsed/>
    <w:rsid w:val="00770B8A"/>
    <w:rPr>
      <w:color w:val="0563C1" w:themeColor="hyperlink"/>
      <w:u w:val="single"/>
    </w:rPr>
  </w:style>
  <w:style w:type="paragraph" w:styleId="NoSpacing">
    <w:name w:val="No Spacing"/>
    <w:uiPriority w:val="1"/>
    <w:qFormat/>
    <w:rsid w:val="00770B8A"/>
    <w:pPr>
      <w:spacing w:after="0" w:line="240" w:lineRule="auto"/>
    </w:pPr>
  </w:style>
  <w:style w:type="character" w:styleId="UnresolvedMention">
    <w:name w:val="Unresolved Mention"/>
    <w:basedOn w:val="DefaultParagraphFont"/>
    <w:uiPriority w:val="99"/>
    <w:semiHidden/>
    <w:unhideWhenUsed/>
    <w:rsid w:val="007D3353"/>
    <w:rPr>
      <w:color w:val="605E5C"/>
      <w:shd w:val="clear" w:color="auto" w:fill="E1DFDD"/>
    </w:rPr>
  </w:style>
  <w:style w:type="paragraph" w:styleId="ListParagraph">
    <w:name w:val="List Paragraph"/>
    <w:basedOn w:val="Normal"/>
    <w:uiPriority w:val="34"/>
    <w:qFormat/>
    <w:rsid w:val="00965FC8"/>
    <w:pPr>
      <w:ind w:left="720"/>
      <w:contextualSpacing/>
    </w:pPr>
  </w:style>
  <w:style w:type="table" w:styleId="TableGrid">
    <w:name w:val="Table Grid"/>
    <w:basedOn w:val="TableNormal"/>
    <w:uiPriority w:val="39"/>
    <w:rsid w:val="00B509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40734B"/>
    <w:rPr>
      <w:color w:val="666666"/>
    </w:rPr>
  </w:style>
  <w:style w:type="character" w:customStyle="1" w:styleId="Style1">
    <w:name w:val="Style1"/>
    <w:basedOn w:val="DefaultParagraphFont"/>
    <w:uiPriority w:val="1"/>
    <w:rsid w:val="00901818"/>
    <w:rPr>
      <w:b/>
    </w:rPr>
  </w:style>
  <w:style w:type="character" w:customStyle="1" w:styleId="Heading1Char">
    <w:name w:val="Heading 1 Char"/>
    <w:basedOn w:val="DefaultParagraphFont"/>
    <w:link w:val="Heading1"/>
    <w:uiPriority w:val="9"/>
    <w:rsid w:val="00883BBD"/>
    <w:rPr>
      <w:rFonts w:ascii="Century Gothic" w:eastAsiaTheme="majorEastAsia" w:hAnsi="Century Gothic" w:cstheme="majorBidi"/>
      <w:b/>
      <w:caps/>
      <w:color w:val="000000" w:themeColor="text1"/>
      <w:spacing w:val="20"/>
      <w:sz w:val="24"/>
      <w:szCs w:val="32"/>
    </w:rPr>
  </w:style>
  <w:style w:type="character" w:customStyle="1" w:styleId="Heading2Char">
    <w:name w:val="Heading 2 Char"/>
    <w:basedOn w:val="DefaultParagraphFont"/>
    <w:link w:val="Heading2"/>
    <w:uiPriority w:val="9"/>
    <w:rsid w:val="005F2EA2"/>
    <w:rPr>
      <w:rFonts w:ascii="Century Gothic" w:eastAsiaTheme="majorEastAsia" w:hAnsi="Century Gothic" w:cstheme="majorBidi"/>
      <w:b/>
      <w:caps/>
      <w:color w:val="000000" w:themeColor="text1"/>
      <w:spacing w:val="20"/>
      <w:szCs w:val="26"/>
    </w:rPr>
  </w:style>
  <w:style w:type="character" w:customStyle="1" w:styleId="Style2">
    <w:name w:val="Style2"/>
    <w:basedOn w:val="DefaultParagraphFont"/>
    <w:uiPriority w:val="1"/>
    <w:rsid w:val="009C0B3D"/>
    <w:rPr>
      <w:b/>
    </w:rPr>
  </w:style>
  <w:style w:type="character" w:customStyle="1" w:styleId="Style3">
    <w:name w:val="Style3"/>
    <w:basedOn w:val="DefaultParagraphFont"/>
    <w:uiPriority w:val="1"/>
    <w:rsid w:val="00977684"/>
    <w:rPr>
      <w:b/>
    </w:rPr>
  </w:style>
  <w:style w:type="paragraph" w:styleId="Title">
    <w:name w:val="Title"/>
    <w:basedOn w:val="Header"/>
    <w:next w:val="Normal"/>
    <w:link w:val="TitleChar"/>
    <w:uiPriority w:val="10"/>
    <w:qFormat/>
    <w:rsid w:val="00BA7F79"/>
    <w:pPr>
      <w:spacing w:after="480"/>
      <w:jc w:val="left"/>
    </w:pPr>
    <w:rPr>
      <w:b/>
      <w:bCs/>
      <w:sz w:val="28"/>
      <w:szCs w:val="52"/>
    </w:rPr>
  </w:style>
  <w:style w:type="character" w:customStyle="1" w:styleId="TitleChar">
    <w:name w:val="Title Char"/>
    <w:basedOn w:val="DefaultParagraphFont"/>
    <w:link w:val="Title"/>
    <w:uiPriority w:val="10"/>
    <w:rsid w:val="00BA7F79"/>
    <w:rPr>
      <w:rFonts w:ascii="Century Gothic" w:hAnsi="Century Gothic"/>
      <w:b/>
      <w:bCs/>
      <w:spacing w:val="40"/>
      <w:sz w:val="28"/>
      <w:szCs w:val="52"/>
    </w:rPr>
  </w:style>
  <w:style w:type="character" w:customStyle="1" w:styleId="Style4">
    <w:name w:val="Style4"/>
    <w:basedOn w:val="DefaultParagraphFont"/>
    <w:uiPriority w:val="1"/>
    <w:rsid w:val="009B69ED"/>
    <w:rPr>
      <w:b/>
    </w:rPr>
  </w:style>
  <w:style w:type="character" w:customStyle="1" w:styleId="ApplicantEntry">
    <w:name w:val="Applicant Entry"/>
    <w:basedOn w:val="DefaultParagraphFont"/>
    <w:uiPriority w:val="1"/>
    <w:rsid w:val="0065495B"/>
    <w:rPr>
      <w:rFonts w:ascii="Century Schoolbook" w:hAnsi="Century Schoolbook"/>
      <w:color w:val="404040" w:themeColor="text1" w:themeTint="BF"/>
      <w:sz w:val="22"/>
    </w:rPr>
  </w:style>
  <w:style w:type="character" w:styleId="Strong">
    <w:name w:val="Strong"/>
    <w:uiPriority w:val="22"/>
    <w:qFormat/>
    <w:rsid w:val="00883BBD"/>
    <w:rPr>
      <w:b/>
      <w:bCs/>
    </w:rPr>
  </w:style>
  <w:style w:type="character" w:customStyle="1" w:styleId="Heading3Char">
    <w:name w:val="Heading 3 Char"/>
    <w:basedOn w:val="DefaultParagraphFont"/>
    <w:link w:val="Heading3"/>
    <w:uiPriority w:val="9"/>
    <w:rsid w:val="00317DE0"/>
    <w:rPr>
      <w:rFonts w:ascii="Century Gothic" w:hAnsi="Century Gothic"/>
      <w:sz w:val="20"/>
    </w:rPr>
  </w:style>
  <w:style w:type="character" w:styleId="IntenseEmphasis">
    <w:name w:val="Intense Emphasis"/>
    <w:basedOn w:val="DefaultParagraphFont"/>
    <w:uiPriority w:val="21"/>
    <w:qFormat/>
    <w:rsid w:val="007633B5"/>
    <w:rPr>
      <w:b/>
      <w:i w:val="0"/>
      <w:iCs/>
      <w:color w:val="404040" w:themeColor="text1" w:themeTint="BF"/>
    </w:rPr>
  </w:style>
  <w:style w:type="character" w:customStyle="1" w:styleId="Heading4Char">
    <w:name w:val="Heading 4 Char"/>
    <w:basedOn w:val="DefaultParagraphFont"/>
    <w:link w:val="Heading4"/>
    <w:uiPriority w:val="9"/>
    <w:rsid w:val="007633B5"/>
    <w:rPr>
      <w:rFonts w:ascii="Century Gothic" w:hAnsi="Century Gothic"/>
      <w:b/>
      <w:color w:val="404040" w:themeColor="text1" w:themeTint="B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brace\Peters%20Fraser%20and%20Dunlop\.PFD%20Public%20-%20Documents\everyone\Contemporary%20Classics\8.%20Permissions\PFD%20and%20Pollinger%20Permission%20Request%20Form%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3DEEE09520D459EBFCADAA5C8D28358"/>
        <w:category>
          <w:name w:val="General"/>
          <w:gallery w:val="placeholder"/>
        </w:category>
        <w:types>
          <w:type w:val="bbPlcHdr"/>
        </w:types>
        <w:behaviors>
          <w:behavior w:val="content"/>
        </w:behaviors>
        <w:guid w:val="{949E1E3D-0303-4975-9CF4-023AD09601E7}"/>
      </w:docPartPr>
      <w:docPartBody>
        <w:p w:rsidR="005200EC" w:rsidRDefault="005200EC">
          <w:pPr>
            <w:pStyle w:val="13DEEE09520D459EBFCADAA5C8D28358"/>
          </w:pPr>
          <w:r w:rsidRPr="00E47875">
            <w:rPr>
              <w:rStyle w:val="PlaceholderText"/>
              <w:color w:val="E74011"/>
            </w:rPr>
            <w:t>Click or tap to enter a date.</w:t>
          </w:r>
        </w:p>
      </w:docPartBody>
    </w:docPart>
    <w:docPart>
      <w:docPartPr>
        <w:name w:val="DFFA8484C3F44170B1BAD97D962D52DB"/>
        <w:category>
          <w:name w:val="General"/>
          <w:gallery w:val="placeholder"/>
        </w:category>
        <w:types>
          <w:type w:val="bbPlcHdr"/>
        </w:types>
        <w:behaviors>
          <w:behavior w:val="content"/>
        </w:behaviors>
        <w:guid w:val="{CBF5CB1B-3E32-4244-A481-8594CE06F846}"/>
      </w:docPartPr>
      <w:docPartBody>
        <w:p w:rsidR="005200EC" w:rsidRDefault="005200EC">
          <w:pPr>
            <w:pStyle w:val="DFFA8484C3F44170B1BAD97D962D52DB"/>
          </w:pPr>
          <w:r w:rsidRPr="00E47875">
            <w:rPr>
              <w:rStyle w:val="PlaceholderText"/>
              <w:color w:val="E74011"/>
            </w:rPr>
            <w:t>Click or tap here to enter text.</w:t>
          </w:r>
        </w:p>
      </w:docPartBody>
    </w:docPart>
    <w:docPart>
      <w:docPartPr>
        <w:name w:val="BB3D9F6AA55E4D18A33D8C61B8F33390"/>
        <w:category>
          <w:name w:val="General"/>
          <w:gallery w:val="placeholder"/>
        </w:category>
        <w:types>
          <w:type w:val="bbPlcHdr"/>
        </w:types>
        <w:behaviors>
          <w:behavior w:val="content"/>
        </w:behaviors>
        <w:guid w:val="{6A0F31B9-26D3-4644-8034-B90395EC75BA}"/>
      </w:docPartPr>
      <w:docPartBody>
        <w:p w:rsidR="005200EC" w:rsidRDefault="005200EC">
          <w:pPr>
            <w:pStyle w:val="BB3D9F6AA55E4D18A33D8C61B8F33390"/>
          </w:pPr>
          <w:r w:rsidRPr="00E47875">
            <w:rPr>
              <w:rStyle w:val="PlaceholderText"/>
              <w:color w:val="E74011"/>
            </w:rPr>
            <w:t>Click or tap here to enter text.</w:t>
          </w:r>
        </w:p>
      </w:docPartBody>
    </w:docPart>
    <w:docPart>
      <w:docPartPr>
        <w:name w:val="F30C0B259F77406D8CC82F29C682CA45"/>
        <w:category>
          <w:name w:val="General"/>
          <w:gallery w:val="placeholder"/>
        </w:category>
        <w:types>
          <w:type w:val="bbPlcHdr"/>
        </w:types>
        <w:behaviors>
          <w:behavior w:val="content"/>
        </w:behaviors>
        <w:guid w:val="{59941A5E-CC50-421E-91E1-1BC578382416}"/>
      </w:docPartPr>
      <w:docPartBody>
        <w:p w:rsidR="005200EC" w:rsidRDefault="005200EC">
          <w:pPr>
            <w:pStyle w:val="F30C0B259F77406D8CC82F29C682CA45"/>
          </w:pPr>
          <w:r w:rsidRPr="00E47875">
            <w:rPr>
              <w:rStyle w:val="PlaceholderText"/>
              <w:color w:val="E74011"/>
            </w:rPr>
            <w:t>Click or tap here to enter text.</w:t>
          </w:r>
        </w:p>
      </w:docPartBody>
    </w:docPart>
    <w:docPart>
      <w:docPartPr>
        <w:name w:val="DB226D014BB64B609C52D454D04219B7"/>
        <w:category>
          <w:name w:val="General"/>
          <w:gallery w:val="placeholder"/>
        </w:category>
        <w:types>
          <w:type w:val="bbPlcHdr"/>
        </w:types>
        <w:behaviors>
          <w:behavior w:val="content"/>
        </w:behaviors>
        <w:guid w:val="{FC401F2A-BB12-4F7A-824A-D55707B4C718}"/>
      </w:docPartPr>
      <w:docPartBody>
        <w:p w:rsidR="005200EC" w:rsidRDefault="005200EC">
          <w:pPr>
            <w:pStyle w:val="DB226D014BB64B609C52D454D04219B7"/>
          </w:pPr>
          <w:r w:rsidRPr="00E47875">
            <w:rPr>
              <w:rStyle w:val="PlaceholderText"/>
              <w:color w:val="E74011"/>
            </w:rPr>
            <w:t>Click or tap here to enter text.</w:t>
          </w:r>
        </w:p>
      </w:docPartBody>
    </w:docPart>
    <w:docPart>
      <w:docPartPr>
        <w:name w:val="1BDBD95FABD64706A3727C0B801D733E"/>
        <w:category>
          <w:name w:val="General"/>
          <w:gallery w:val="placeholder"/>
        </w:category>
        <w:types>
          <w:type w:val="bbPlcHdr"/>
        </w:types>
        <w:behaviors>
          <w:behavior w:val="content"/>
        </w:behaviors>
        <w:guid w:val="{AA15F56B-79CC-4FC6-9C7C-F7E3FEB07AB8}"/>
      </w:docPartPr>
      <w:docPartBody>
        <w:p w:rsidR="005200EC" w:rsidRDefault="005200EC">
          <w:pPr>
            <w:pStyle w:val="1BDBD95FABD64706A3727C0B801D733E"/>
          </w:pPr>
          <w:r w:rsidRPr="00E47875">
            <w:rPr>
              <w:rStyle w:val="PlaceholderText"/>
              <w:color w:val="E74011"/>
            </w:rPr>
            <w:t>Click or tap here to enter text.</w:t>
          </w:r>
        </w:p>
      </w:docPartBody>
    </w:docPart>
    <w:docPart>
      <w:docPartPr>
        <w:name w:val="5859445166204F6CA60ADDB5F3D71CA7"/>
        <w:category>
          <w:name w:val="General"/>
          <w:gallery w:val="placeholder"/>
        </w:category>
        <w:types>
          <w:type w:val="bbPlcHdr"/>
        </w:types>
        <w:behaviors>
          <w:behavior w:val="content"/>
        </w:behaviors>
        <w:guid w:val="{756F1209-39E8-4795-A4A2-936FD4A59834}"/>
      </w:docPartPr>
      <w:docPartBody>
        <w:p w:rsidR="005200EC" w:rsidRDefault="005200EC">
          <w:pPr>
            <w:pStyle w:val="5859445166204F6CA60ADDB5F3D71CA7"/>
          </w:pPr>
          <w:r w:rsidRPr="00E47875">
            <w:rPr>
              <w:rStyle w:val="PlaceholderText"/>
              <w:color w:val="E74011"/>
            </w:rPr>
            <w:t>Click or tap here to enter text.</w:t>
          </w:r>
        </w:p>
      </w:docPartBody>
    </w:docPart>
    <w:docPart>
      <w:docPartPr>
        <w:name w:val="71C4B5F8091A44E290331D64B8DDB7AB"/>
        <w:category>
          <w:name w:val="General"/>
          <w:gallery w:val="placeholder"/>
        </w:category>
        <w:types>
          <w:type w:val="bbPlcHdr"/>
        </w:types>
        <w:behaviors>
          <w:behavior w:val="content"/>
        </w:behaviors>
        <w:guid w:val="{789E71A2-3B72-4E76-8FE8-1A3992BA5494}"/>
      </w:docPartPr>
      <w:docPartBody>
        <w:p w:rsidR="005200EC" w:rsidRDefault="005200EC">
          <w:pPr>
            <w:pStyle w:val="71C4B5F8091A44E290331D64B8DDB7AB"/>
          </w:pPr>
          <w:r w:rsidRPr="00E47875">
            <w:rPr>
              <w:rStyle w:val="PlaceholderText"/>
              <w:color w:val="E74011"/>
            </w:rPr>
            <w:t>Click or tap here to enter text.</w:t>
          </w:r>
        </w:p>
      </w:docPartBody>
    </w:docPart>
    <w:docPart>
      <w:docPartPr>
        <w:name w:val="CCEAC401869A42E980DC40A98F505DCC"/>
        <w:category>
          <w:name w:val="General"/>
          <w:gallery w:val="placeholder"/>
        </w:category>
        <w:types>
          <w:type w:val="bbPlcHdr"/>
        </w:types>
        <w:behaviors>
          <w:behavior w:val="content"/>
        </w:behaviors>
        <w:guid w:val="{959DAE15-89C4-49EE-8949-F1C780522234}"/>
      </w:docPartPr>
      <w:docPartBody>
        <w:p w:rsidR="005200EC" w:rsidRDefault="005200EC">
          <w:pPr>
            <w:pStyle w:val="CCEAC401869A42E980DC40A98F505DCC"/>
          </w:pPr>
          <w:r w:rsidRPr="00E47875">
            <w:rPr>
              <w:rStyle w:val="PlaceholderText"/>
              <w:color w:val="E74011"/>
            </w:rPr>
            <w:t>Click or tap here to enter text.</w:t>
          </w:r>
        </w:p>
      </w:docPartBody>
    </w:docPart>
    <w:docPart>
      <w:docPartPr>
        <w:name w:val="B17D0A8B30B442D8A92B23DB541575E2"/>
        <w:category>
          <w:name w:val="General"/>
          <w:gallery w:val="placeholder"/>
        </w:category>
        <w:types>
          <w:type w:val="bbPlcHdr"/>
        </w:types>
        <w:behaviors>
          <w:behavior w:val="content"/>
        </w:behaviors>
        <w:guid w:val="{A03C28B8-3B1D-4F14-9DF9-94B250D61E1C}"/>
      </w:docPartPr>
      <w:docPartBody>
        <w:p w:rsidR="005200EC" w:rsidRDefault="005200EC">
          <w:pPr>
            <w:pStyle w:val="B17D0A8B30B442D8A92B23DB541575E2"/>
          </w:pPr>
          <w:r w:rsidRPr="00E47875">
            <w:rPr>
              <w:rStyle w:val="PlaceholderText"/>
              <w:color w:val="E74011"/>
            </w:rPr>
            <w:t>Click or tap here to enter text.</w:t>
          </w:r>
        </w:p>
      </w:docPartBody>
    </w:docPart>
    <w:docPart>
      <w:docPartPr>
        <w:name w:val="4361189F88CF4CA383FBAC3F66CBDE81"/>
        <w:category>
          <w:name w:val="General"/>
          <w:gallery w:val="placeholder"/>
        </w:category>
        <w:types>
          <w:type w:val="bbPlcHdr"/>
        </w:types>
        <w:behaviors>
          <w:behavior w:val="content"/>
        </w:behaviors>
        <w:guid w:val="{03EEED7E-FC8E-4F0B-9F90-501377755746}"/>
      </w:docPartPr>
      <w:docPartBody>
        <w:p w:rsidR="005200EC" w:rsidRDefault="005200EC">
          <w:pPr>
            <w:pStyle w:val="4361189F88CF4CA383FBAC3F66CBDE81"/>
          </w:pPr>
          <w:r w:rsidRPr="00E47875">
            <w:rPr>
              <w:rStyle w:val="PlaceholderText"/>
              <w:color w:val="E74011"/>
            </w:rPr>
            <w:t>Click or tap here to enter text.</w:t>
          </w:r>
        </w:p>
      </w:docPartBody>
    </w:docPart>
    <w:docPart>
      <w:docPartPr>
        <w:name w:val="EC9DD96D36594F84B210EB17184ADD76"/>
        <w:category>
          <w:name w:val="General"/>
          <w:gallery w:val="placeholder"/>
        </w:category>
        <w:types>
          <w:type w:val="bbPlcHdr"/>
        </w:types>
        <w:behaviors>
          <w:behavior w:val="content"/>
        </w:behaviors>
        <w:guid w:val="{BB617512-8268-4BCF-9627-DC725DE38064}"/>
      </w:docPartPr>
      <w:docPartBody>
        <w:p w:rsidR="005200EC" w:rsidRDefault="005200EC">
          <w:pPr>
            <w:pStyle w:val="EC9DD96D36594F84B210EB17184ADD76"/>
          </w:pPr>
          <w:r w:rsidRPr="00E47875">
            <w:rPr>
              <w:rStyle w:val="PlaceholderText"/>
              <w:color w:val="E74011"/>
            </w:rPr>
            <w:t>Click or tap here to enter text.</w:t>
          </w:r>
        </w:p>
      </w:docPartBody>
    </w:docPart>
    <w:docPart>
      <w:docPartPr>
        <w:name w:val="DCE703E0A6CD4068A44AA656EFF99F4B"/>
        <w:category>
          <w:name w:val="General"/>
          <w:gallery w:val="placeholder"/>
        </w:category>
        <w:types>
          <w:type w:val="bbPlcHdr"/>
        </w:types>
        <w:behaviors>
          <w:behavior w:val="content"/>
        </w:behaviors>
        <w:guid w:val="{74CF068F-C383-4850-8AE9-B2207424B65E}"/>
      </w:docPartPr>
      <w:docPartBody>
        <w:p w:rsidR="005200EC" w:rsidRDefault="005200EC">
          <w:pPr>
            <w:pStyle w:val="DCE703E0A6CD4068A44AA656EFF99F4B"/>
          </w:pPr>
          <w:r w:rsidRPr="00E47875">
            <w:rPr>
              <w:rStyle w:val="PlaceholderText"/>
              <w:color w:val="E74011"/>
            </w:rPr>
            <w:t>Click or tap here to enter text.</w:t>
          </w:r>
        </w:p>
      </w:docPartBody>
    </w:docPart>
    <w:docPart>
      <w:docPartPr>
        <w:name w:val="9D99C4E32A3A44269AC8F1EF2666F57C"/>
        <w:category>
          <w:name w:val="General"/>
          <w:gallery w:val="placeholder"/>
        </w:category>
        <w:types>
          <w:type w:val="bbPlcHdr"/>
        </w:types>
        <w:behaviors>
          <w:behavior w:val="content"/>
        </w:behaviors>
        <w:guid w:val="{44FBA79F-CB55-445F-AA6A-3722E752172B}"/>
      </w:docPartPr>
      <w:docPartBody>
        <w:p w:rsidR="005200EC" w:rsidRDefault="005200EC">
          <w:pPr>
            <w:pStyle w:val="9D99C4E32A3A44269AC8F1EF2666F57C"/>
          </w:pPr>
          <w:r w:rsidRPr="00E47875">
            <w:rPr>
              <w:rStyle w:val="PlaceholderText"/>
              <w:color w:val="E74011"/>
            </w:rPr>
            <w:t>Click or tap here to enter text.</w:t>
          </w:r>
        </w:p>
      </w:docPartBody>
    </w:docPart>
    <w:docPart>
      <w:docPartPr>
        <w:name w:val="FE77E6D3DC0947C08DBE47F39BBE3BAD"/>
        <w:category>
          <w:name w:val="General"/>
          <w:gallery w:val="placeholder"/>
        </w:category>
        <w:types>
          <w:type w:val="bbPlcHdr"/>
        </w:types>
        <w:behaviors>
          <w:behavior w:val="content"/>
        </w:behaviors>
        <w:guid w:val="{60BF0EE7-3795-422F-AAD3-3E980CAB2DE2}"/>
      </w:docPartPr>
      <w:docPartBody>
        <w:p w:rsidR="005200EC" w:rsidRDefault="005200EC">
          <w:pPr>
            <w:pStyle w:val="FE77E6D3DC0947C08DBE47F39BBE3BAD"/>
          </w:pPr>
          <w:r w:rsidRPr="00E47875">
            <w:rPr>
              <w:rStyle w:val="PlaceholderText"/>
              <w:color w:val="E74011"/>
            </w:rPr>
            <w:t>Click or tap here to enter text.</w:t>
          </w:r>
        </w:p>
      </w:docPartBody>
    </w:docPart>
    <w:docPart>
      <w:docPartPr>
        <w:name w:val="45325341008A428D9A8C8E8BAB5EE331"/>
        <w:category>
          <w:name w:val="General"/>
          <w:gallery w:val="placeholder"/>
        </w:category>
        <w:types>
          <w:type w:val="bbPlcHdr"/>
        </w:types>
        <w:behaviors>
          <w:behavior w:val="content"/>
        </w:behaviors>
        <w:guid w:val="{2F319738-6DEB-4076-93CE-973C0FE13772}"/>
      </w:docPartPr>
      <w:docPartBody>
        <w:p w:rsidR="005200EC" w:rsidRDefault="005200EC">
          <w:pPr>
            <w:pStyle w:val="45325341008A428D9A8C8E8BAB5EE331"/>
          </w:pPr>
          <w:r w:rsidRPr="00E47875">
            <w:rPr>
              <w:rStyle w:val="PlaceholderText"/>
              <w:color w:val="E74011"/>
            </w:rPr>
            <w:t>Click or tap here to enter text.</w:t>
          </w:r>
        </w:p>
      </w:docPartBody>
    </w:docPart>
    <w:docPart>
      <w:docPartPr>
        <w:name w:val="B761489714A943CBB110911A919D3E55"/>
        <w:category>
          <w:name w:val="General"/>
          <w:gallery w:val="placeholder"/>
        </w:category>
        <w:types>
          <w:type w:val="bbPlcHdr"/>
        </w:types>
        <w:behaviors>
          <w:behavior w:val="content"/>
        </w:behaviors>
        <w:guid w:val="{772A1C6E-D2E8-4BAD-B064-726436AA6F03}"/>
      </w:docPartPr>
      <w:docPartBody>
        <w:p w:rsidR="005200EC" w:rsidRDefault="005200EC">
          <w:pPr>
            <w:pStyle w:val="B761489714A943CBB110911A919D3E55"/>
          </w:pPr>
          <w:r w:rsidRPr="00E47875">
            <w:rPr>
              <w:rStyle w:val="PlaceholderText"/>
              <w:color w:val="E74011"/>
            </w:rPr>
            <w:t>Click or tap here to enter text.</w:t>
          </w:r>
        </w:p>
      </w:docPartBody>
    </w:docPart>
    <w:docPart>
      <w:docPartPr>
        <w:name w:val="01D5D24125E74F65B225001E594AEC3F"/>
        <w:category>
          <w:name w:val="General"/>
          <w:gallery w:val="placeholder"/>
        </w:category>
        <w:types>
          <w:type w:val="bbPlcHdr"/>
        </w:types>
        <w:behaviors>
          <w:behavior w:val="content"/>
        </w:behaviors>
        <w:guid w:val="{D94F0BC7-52A1-404D-BBA3-7762DC59A5B6}"/>
      </w:docPartPr>
      <w:docPartBody>
        <w:p w:rsidR="005200EC" w:rsidRDefault="005200EC">
          <w:pPr>
            <w:pStyle w:val="01D5D24125E74F65B225001E594AEC3F"/>
          </w:pPr>
          <w:r w:rsidRPr="00E47875">
            <w:rPr>
              <w:rStyle w:val="PlaceholderText"/>
              <w:color w:val="E74011"/>
            </w:rPr>
            <w:t>Choose an item.</w:t>
          </w:r>
        </w:p>
      </w:docPartBody>
    </w:docPart>
    <w:docPart>
      <w:docPartPr>
        <w:name w:val="0A65B1873F9E4EFF8B14D47BFAA03596"/>
        <w:category>
          <w:name w:val="General"/>
          <w:gallery w:val="placeholder"/>
        </w:category>
        <w:types>
          <w:type w:val="bbPlcHdr"/>
        </w:types>
        <w:behaviors>
          <w:behavior w:val="content"/>
        </w:behaviors>
        <w:guid w:val="{1CC3BADD-CA79-460B-9399-9E8BF09B2A9E}"/>
      </w:docPartPr>
      <w:docPartBody>
        <w:p w:rsidR="005200EC" w:rsidRDefault="005200EC">
          <w:pPr>
            <w:pStyle w:val="0A65B1873F9E4EFF8B14D47BFAA03596"/>
          </w:pPr>
          <w:r w:rsidRPr="00E47875">
            <w:rPr>
              <w:rStyle w:val="PlaceholderText"/>
              <w:color w:val="E74011"/>
            </w:rPr>
            <w:t>Choose an item.</w:t>
          </w:r>
        </w:p>
      </w:docPartBody>
    </w:docPart>
    <w:docPart>
      <w:docPartPr>
        <w:name w:val="178B8F49AEB4401DB274391F19C531AA"/>
        <w:category>
          <w:name w:val="General"/>
          <w:gallery w:val="placeholder"/>
        </w:category>
        <w:types>
          <w:type w:val="bbPlcHdr"/>
        </w:types>
        <w:behaviors>
          <w:behavior w:val="content"/>
        </w:behaviors>
        <w:guid w:val="{DAF276A6-E22D-4E77-AB2E-0F679E9C4382}"/>
      </w:docPartPr>
      <w:docPartBody>
        <w:p w:rsidR="005200EC" w:rsidRDefault="005200EC">
          <w:pPr>
            <w:pStyle w:val="178B8F49AEB4401DB274391F19C531AA"/>
          </w:pPr>
          <w:r w:rsidRPr="00E47875">
            <w:rPr>
              <w:rStyle w:val="PlaceholderText"/>
              <w:color w:val="E74011"/>
            </w:rPr>
            <w:t>Click or tap here to enter text.</w:t>
          </w:r>
        </w:p>
      </w:docPartBody>
    </w:docPart>
    <w:docPart>
      <w:docPartPr>
        <w:name w:val="AE854195DB184696982EC556689C4971"/>
        <w:category>
          <w:name w:val="General"/>
          <w:gallery w:val="placeholder"/>
        </w:category>
        <w:types>
          <w:type w:val="bbPlcHdr"/>
        </w:types>
        <w:behaviors>
          <w:behavior w:val="content"/>
        </w:behaviors>
        <w:guid w:val="{4E054A4B-56C8-4FC5-9982-13735D2DBB7E}"/>
      </w:docPartPr>
      <w:docPartBody>
        <w:p w:rsidR="005200EC" w:rsidRDefault="005200EC">
          <w:pPr>
            <w:pStyle w:val="AE854195DB184696982EC556689C4971"/>
          </w:pPr>
          <w:r w:rsidRPr="00E47875">
            <w:rPr>
              <w:rStyle w:val="PlaceholderText"/>
              <w:color w:val="E74011"/>
            </w:rPr>
            <w:t>Click or tap here to enter text.</w:t>
          </w:r>
        </w:p>
      </w:docPartBody>
    </w:docPart>
    <w:docPart>
      <w:docPartPr>
        <w:name w:val="81BEC56B2D21464584344298F7AC72D5"/>
        <w:category>
          <w:name w:val="General"/>
          <w:gallery w:val="placeholder"/>
        </w:category>
        <w:types>
          <w:type w:val="bbPlcHdr"/>
        </w:types>
        <w:behaviors>
          <w:behavior w:val="content"/>
        </w:behaviors>
        <w:guid w:val="{B9B9E70E-1EFE-483D-9D4B-BC2A74D99BB0}"/>
      </w:docPartPr>
      <w:docPartBody>
        <w:p w:rsidR="005200EC" w:rsidRDefault="005200EC">
          <w:pPr>
            <w:pStyle w:val="81BEC56B2D21464584344298F7AC72D5"/>
          </w:pPr>
          <w:r w:rsidRPr="00E47875">
            <w:rPr>
              <w:rStyle w:val="PlaceholderText"/>
              <w:color w:val="E74011"/>
            </w:rPr>
            <w:t>Click or tap here to enter text.</w:t>
          </w:r>
        </w:p>
      </w:docPartBody>
    </w:docPart>
    <w:docPart>
      <w:docPartPr>
        <w:name w:val="F24527173D8D4ECDB07E4CF8EDB017F3"/>
        <w:category>
          <w:name w:val="General"/>
          <w:gallery w:val="placeholder"/>
        </w:category>
        <w:types>
          <w:type w:val="bbPlcHdr"/>
        </w:types>
        <w:behaviors>
          <w:behavior w:val="content"/>
        </w:behaviors>
        <w:guid w:val="{E960AAA3-F216-4BF2-B4A9-BE6477BE9404}"/>
      </w:docPartPr>
      <w:docPartBody>
        <w:p w:rsidR="005200EC" w:rsidRDefault="005200EC">
          <w:pPr>
            <w:pStyle w:val="F24527173D8D4ECDB07E4CF8EDB017F3"/>
          </w:pPr>
          <w:r w:rsidRPr="00E47875">
            <w:rPr>
              <w:rStyle w:val="PlaceholderText"/>
              <w:color w:val="E74011"/>
            </w:rPr>
            <w:t>Click or tap here to enter text.</w:t>
          </w:r>
        </w:p>
      </w:docPartBody>
    </w:docPart>
    <w:docPart>
      <w:docPartPr>
        <w:name w:val="D3C8C888EB8E44238E6F5DE315B850E3"/>
        <w:category>
          <w:name w:val="General"/>
          <w:gallery w:val="placeholder"/>
        </w:category>
        <w:types>
          <w:type w:val="bbPlcHdr"/>
        </w:types>
        <w:behaviors>
          <w:behavior w:val="content"/>
        </w:behaviors>
        <w:guid w:val="{44372AB3-F1A2-4BBD-8D61-3DE3496230FA}"/>
      </w:docPartPr>
      <w:docPartBody>
        <w:p w:rsidR="005200EC" w:rsidRDefault="005200EC">
          <w:pPr>
            <w:pStyle w:val="D3C8C888EB8E44238E6F5DE315B850E3"/>
          </w:pPr>
          <w:r w:rsidRPr="00E47875">
            <w:rPr>
              <w:rStyle w:val="PlaceholderText"/>
              <w:color w:val="E74011"/>
            </w:rPr>
            <w:t>Click or tap here to enter text.</w:t>
          </w:r>
        </w:p>
      </w:docPartBody>
    </w:docPart>
    <w:docPart>
      <w:docPartPr>
        <w:name w:val="70EF9C59D0A9478EB46A1539A9AD52FC"/>
        <w:category>
          <w:name w:val="General"/>
          <w:gallery w:val="placeholder"/>
        </w:category>
        <w:types>
          <w:type w:val="bbPlcHdr"/>
        </w:types>
        <w:behaviors>
          <w:behavior w:val="content"/>
        </w:behaviors>
        <w:guid w:val="{2D9ECF12-0305-4003-AB3B-8ED4905FD10E}"/>
      </w:docPartPr>
      <w:docPartBody>
        <w:p w:rsidR="005200EC" w:rsidRDefault="005200EC">
          <w:pPr>
            <w:pStyle w:val="70EF9C59D0A9478EB46A1539A9AD52FC"/>
          </w:pPr>
          <w:r w:rsidRPr="00E47875">
            <w:rPr>
              <w:rStyle w:val="PlaceholderText"/>
              <w:color w:val="E74011"/>
            </w:rPr>
            <w:t>Click or tap here to enter text.</w:t>
          </w:r>
        </w:p>
      </w:docPartBody>
    </w:docPart>
    <w:docPart>
      <w:docPartPr>
        <w:name w:val="260DB246428441729C88C39B89B4B3A3"/>
        <w:category>
          <w:name w:val="General"/>
          <w:gallery w:val="placeholder"/>
        </w:category>
        <w:types>
          <w:type w:val="bbPlcHdr"/>
        </w:types>
        <w:behaviors>
          <w:behavior w:val="content"/>
        </w:behaviors>
        <w:guid w:val="{9ED95C17-9C88-4E29-8582-3AE6254A8868}"/>
      </w:docPartPr>
      <w:docPartBody>
        <w:p w:rsidR="005200EC" w:rsidRDefault="005200EC">
          <w:pPr>
            <w:pStyle w:val="260DB246428441729C88C39B89B4B3A3"/>
          </w:pPr>
          <w:r w:rsidRPr="00E47875">
            <w:rPr>
              <w:rStyle w:val="PlaceholderText"/>
              <w:color w:val="E74011"/>
            </w:rPr>
            <w:t>Click or tap here to enter text.</w:t>
          </w:r>
        </w:p>
      </w:docPartBody>
    </w:docPart>
    <w:docPart>
      <w:docPartPr>
        <w:name w:val="A1443D4C07B745F398CAE34482D5D816"/>
        <w:category>
          <w:name w:val="General"/>
          <w:gallery w:val="placeholder"/>
        </w:category>
        <w:types>
          <w:type w:val="bbPlcHdr"/>
        </w:types>
        <w:behaviors>
          <w:behavior w:val="content"/>
        </w:behaviors>
        <w:guid w:val="{C24E5B6D-D56C-4254-AB35-8563AEECDF85}"/>
      </w:docPartPr>
      <w:docPartBody>
        <w:p w:rsidR="005200EC" w:rsidRDefault="005200EC">
          <w:pPr>
            <w:pStyle w:val="A1443D4C07B745F398CAE34482D5D816"/>
          </w:pPr>
          <w:r w:rsidRPr="00E47875">
            <w:rPr>
              <w:rStyle w:val="PlaceholderText"/>
              <w:color w:val="E74011"/>
            </w:rPr>
            <w:t>Choose an item.</w:t>
          </w:r>
        </w:p>
      </w:docPartBody>
    </w:docPart>
    <w:docPart>
      <w:docPartPr>
        <w:name w:val="C7E7FFFAA58C4244BE8DDED1CE041C95"/>
        <w:category>
          <w:name w:val="General"/>
          <w:gallery w:val="placeholder"/>
        </w:category>
        <w:types>
          <w:type w:val="bbPlcHdr"/>
        </w:types>
        <w:behaviors>
          <w:behavior w:val="content"/>
        </w:behaviors>
        <w:guid w:val="{01D7F657-539F-4C00-B6C3-EB7F9674B16D}"/>
      </w:docPartPr>
      <w:docPartBody>
        <w:p w:rsidR="005200EC" w:rsidRDefault="005200EC">
          <w:pPr>
            <w:pStyle w:val="C7E7FFFAA58C4244BE8DDED1CE041C95"/>
          </w:pPr>
          <w:r w:rsidRPr="00E47875">
            <w:rPr>
              <w:rStyle w:val="PlaceholderText"/>
              <w:color w:val="E74011"/>
            </w:rPr>
            <w:t>Choose an item.</w:t>
          </w:r>
        </w:p>
      </w:docPartBody>
    </w:docPart>
    <w:docPart>
      <w:docPartPr>
        <w:name w:val="5EFBEB31A61247F5A3DC1A683460BCF7"/>
        <w:category>
          <w:name w:val="General"/>
          <w:gallery w:val="placeholder"/>
        </w:category>
        <w:types>
          <w:type w:val="bbPlcHdr"/>
        </w:types>
        <w:behaviors>
          <w:behavior w:val="content"/>
        </w:behaviors>
        <w:guid w:val="{0C773B01-EE93-44E9-97AD-EFBB5752F7A4}"/>
      </w:docPartPr>
      <w:docPartBody>
        <w:p w:rsidR="005200EC" w:rsidRDefault="005200EC">
          <w:pPr>
            <w:pStyle w:val="5EFBEB31A61247F5A3DC1A683460BCF7"/>
          </w:pPr>
          <w:r w:rsidRPr="00E47875">
            <w:rPr>
              <w:rStyle w:val="PlaceholderText"/>
              <w:color w:val="E74011"/>
            </w:rPr>
            <w:t>Choose an item.</w:t>
          </w:r>
        </w:p>
      </w:docPartBody>
    </w:docPart>
    <w:docPart>
      <w:docPartPr>
        <w:name w:val="68686B8238D14F219B12BBD3EE4CB0BD"/>
        <w:category>
          <w:name w:val="General"/>
          <w:gallery w:val="placeholder"/>
        </w:category>
        <w:types>
          <w:type w:val="bbPlcHdr"/>
        </w:types>
        <w:behaviors>
          <w:behavior w:val="content"/>
        </w:behaviors>
        <w:guid w:val="{6496FA6D-776D-44B2-86B2-9202867ECD67}"/>
      </w:docPartPr>
      <w:docPartBody>
        <w:p w:rsidR="005200EC" w:rsidRDefault="005200EC">
          <w:pPr>
            <w:pStyle w:val="68686B8238D14F219B12BBD3EE4CB0BD"/>
          </w:pPr>
          <w:r w:rsidRPr="00E47875">
            <w:rPr>
              <w:rStyle w:val="PlaceholderText"/>
              <w:color w:val="E74011"/>
            </w:rPr>
            <w:t>Click or tap here to enter text.</w:t>
          </w:r>
        </w:p>
      </w:docPartBody>
    </w:docPart>
    <w:docPart>
      <w:docPartPr>
        <w:name w:val="2EFFAD1EB2DF4F9A94260E73E6E9B140"/>
        <w:category>
          <w:name w:val="General"/>
          <w:gallery w:val="placeholder"/>
        </w:category>
        <w:types>
          <w:type w:val="bbPlcHdr"/>
        </w:types>
        <w:behaviors>
          <w:behavior w:val="content"/>
        </w:behaviors>
        <w:guid w:val="{85D50775-34E3-4E5F-B893-A0FB137CCB9D}"/>
      </w:docPartPr>
      <w:docPartBody>
        <w:p w:rsidR="005200EC" w:rsidRDefault="005200EC">
          <w:pPr>
            <w:pStyle w:val="2EFFAD1EB2DF4F9A94260E73E6E9B140"/>
          </w:pPr>
          <w:r w:rsidRPr="00E47875">
            <w:rPr>
              <w:rStyle w:val="PlaceholderText"/>
              <w:color w:val="E74011"/>
            </w:rPr>
            <w:t>Click or tap here to enter text.</w:t>
          </w:r>
        </w:p>
      </w:docPartBody>
    </w:docPart>
    <w:docPart>
      <w:docPartPr>
        <w:name w:val="482B5664EA7B47B0B908F83EB7B4D979"/>
        <w:category>
          <w:name w:val="General"/>
          <w:gallery w:val="placeholder"/>
        </w:category>
        <w:types>
          <w:type w:val="bbPlcHdr"/>
        </w:types>
        <w:behaviors>
          <w:behavior w:val="content"/>
        </w:behaviors>
        <w:guid w:val="{A23AA6B2-8574-4E95-9D59-E95EDBD604C7}"/>
      </w:docPartPr>
      <w:docPartBody>
        <w:p w:rsidR="005200EC" w:rsidRDefault="005200EC">
          <w:pPr>
            <w:pStyle w:val="482B5664EA7B47B0B908F83EB7B4D979"/>
          </w:pPr>
          <w:r w:rsidRPr="00E47875">
            <w:rPr>
              <w:rStyle w:val="PlaceholderText"/>
              <w:color w:val="E74011"/>
            </w:rPr>
            <w:t>Choose an item.</w:t>
          </w:r>
        </w:p>
      </w:docPartBody>
    </w:docPart>
    <w:docPart>
      <w:docPartPr>
        <w:name w:val="EA2EA738D26A4BBD8EC1ADD15755569F"/>
        <w:category>
          <w:name w:val="General"/>
          <w:gallery w:val="placeholder"/>
        </w:category>
        <w:types>
          <w:type w:val="bbPlcHdr"/>
        </w:types>
        <w:behaviors>
          <w:behavior w:val="content"/>
        </w:behaviors>
        <w:guid w:val="{26A41D49-1661-49D6-83E8-E85064DDD4C8}"/>
      </w:docPartPr>
      <w:docPartBody>
        <w:p w:rsidR="005200EC" w:rsidRDefault="005200EC">
          <w:pPr>
            <w:pStyle w:val="EA2EA738D26A4BBD8EC1ADD15755569F"/>
          </w:pPr>
          <w:r w:rsidRPr="00E47875">
            <w:rPr>
              <w:rStyle w:val="PlaceholderText"/>
              <w:color w:val="E74011"/>
            </w:rPr>
            <w:t>Click or tap to enter a date.</w:t>
          </w:r>
        </w:p>
      </w:docPartBody>
    </w:docPart>
    <w:docPart>
      <w:docPartPr>
        <w:name w:val="1249BA522C8249258641C4F1436C90F3"/>
        <w:category>
          <w:name w:val="General"/>
          <w:gallery w:val="placeholder"/>
        </w:category>
        <w:types>
          <w:type w:val="bbPlcHdr"/>
        </w:types>
        <w:behaviors>
          <w:behavior w:val="content"/>
        </w:behaviors>
        <w:guid w:val="{36FF922D-A4AB-4CA1-A095-D756B7028C69}"/>
      </w:docPartPr>
      <w:docPartBody>
        <w:p w:rsidR="005200EC" w:rsidRDefault="005200EC">
          <w:pPr>
            <w:pStyle w:val="1249BA522C8249258641C4F1436C90F3"/>
          </w:pPr>
          <w:r w:rsidRPr="00E47875">
            <w:rPr>
              <w:rStyle w:val="PlaceholderText"/>
              <w:color w:val="E74011"/>
            </w:rPr>
            <w:t>Click or tap here to enter text.</w:t>
          </w:r>
        </w:p>
      </w:docPartBody>
    </w:docPart>
    <w:docPart>
      <w:docPartPr>
        <w:name w:val="8B5AC4BB3A64481CA8C632CCFB418463"/>
        <w:category>
          <w:name w:val="General"/>
          <w:gallery w:val="placeholder"/>
        </w:category>
        <w:types>
          <w:type w:val="bbPlcHdr"/>
        </w:types>
        <w:behaviors>
          <w:behavior w:val="content"/>
        </w:behaviors>
        <w:guid w:val="{BE90BCF5-E41A-4655-9896-24BFB72856D0}"/>
      </w:docPartPr>
      <w:docPartBody>
        <w:p w:rsidR="005200EC" w:rsidRDefault="005200EC">
          <w:pPr>
            <w:pStyle w:val="8B5AC4BB3A64481CA8C632CCFB418463"/>
          </w:pPr>
          <w:r w:rsidRPr="00E47875">
            <w:rPr>
              <w:rStyle w:val="PlaceholderText"/>
              <w:color w:val="E74011"/>
            </w:rPr>
            <w:t>Click or tap here to enter text.</w:t>
          </w:r>
        </w:p>
      </w:docPartBody>
    </w:docPart>
    <w:docPart>
      <w:docPartPr>
        <w:name w:val="B4FAD415BCA44BBDBAD380872FF3838F"/>
        <w:category>
          <w:name w:val="General"/>
          <w:gallery w:val="placeholder"/>
        </w:category>
        <w:types>
          <w:type w:val="bbPlcHdr"/>
        </w:types>
        <w:behaviors>
          <w:behavior w:val="content"/>
        </w:behaviors>
        <w:guid w:val="{E9E0992D-F215-459A-9FC6-DE65806122BC}"/>
      </w:docPartPr>
      <w:docPartBody>
        <w:p w:rsidR="005200EC" w:rsidRDefault="005200EC">
          <w:pPr>
            <w:pStyle w:val="B4FAD415BCA44BBDBAD380872FF3838F"/>
          </w:pPr>
          <w:r w:rsidRPr="00E47875">
            <w:rPr>
              <w:rStyle w:val="PlaceholderText"/>
              <w:color w:val="E74011"/>
            </w:rPr>
            <w:t>Choose an item.</w:t>
          </w:r>
        </w:p>
      </w:docPartBody>
    </w:docPart>
    <w:docPart>
      <w:docPartPr>
        <w:name w:val="4C69F24087C6419C80254BD448AD6B88"/>
        <w:category>
          <w:name w:val="General"/>
          <w:gallery w:val="placeholder"/>
        </w:category>
        <w:types>
          <w:type w:val="bbPlcHdr"/>
        </w:types>
        <w:behaviors>
          <w:behavior w:val="content"/>
        </w:behaviors>
        <w:guid w:val="{E04D389A-8075-499D-8F4F-858241D4B0AB}"/>
      </w:docPartPr>
      <w:docPartBody>
        <w:p w:rsidR="005200EC" w:rsidRDefault="005200EC">
          <w:pPr>
            <w:pStyle w:val="4C69F24087C6419C80254BD448AD6B88"/>
          </w:pPr>
          <w:r w:rsidRPr="00E47875">
            <w:rPr>
              <w:rStyle w:val="PlaceholderText"/>
              <w:color w:val="E74011"/>
            </w:rPr>
            <w:t>Choose an item.</w:t>
          </w:r>
        </w:p>
      </w:docPartBody>
    </w:docPart>
    <w:docPart>
      <w:docPartPr>
        <w:name w:val="FA15EAE3264F4D9685B3449431DC4583"/>
        <w:category>
          <w:name w:val="General"/>
          <w:gallery w:val="placeholder"/>
        </w:category>
        <w:types>
          <w:type w:val="bbPlcHdr"/>
        </w:types>
        <w:behaviors>
          <w:behavior w:val="content"/>
        </w:behaviors>
        <w:guid w:val="{0AF6E139-DE26-441D-A2E0-65945D42A48C}"/>
      </w:docPartPr>
      <w:docPartBody>
        <w:p w:rsidR="005200EC" w:rsidRDefault="005200EC">
          <w:pPr>
            <w:pStyle w:val="FA15EAE3264F4D9685B3449431DC4583"/>
          </w:pPr>
          <w:r w:rsidRPr="00E47875">
            <w:rPr>
              <w:rStyle w:val="PlaceholderText"/>
              <w:color w:val="E74011"/>
            </w:rPr>
            <w:t>Click or tap here to enter text.</w:t>
          </w:r>
        </w:p>
      </w:docPartBody>
    </w:docPart>
    <w:docPart>
      <w:docPartPr>
        <w:name w:val="C2E307ECA97A4092A119BFD775538F5A"/>
        <w:category>
          <w:name w:val="General"/>
          <w:gallery w:val="placeholder"/>
        </w:category>
        <w:types>
          <w:type w:val="bbPlcHdr"/>
        </w:types>
        <w:behaviors>
          <w:behavior w:val="content"/>
        </w:behaviors>
        <w:guid w:val="{9A2CEBF8-71DE-4FB0-AA85-D7D71C2797AD}"/>
      </w:docPartPr>
      <w:docPartBody>
        <w:p w:rsidR="005200EC" w:rsidRDefault="005200EC">
          <w:pPr>
            <w:pStyle w:val="C2E307ECA97A4092A119BFD775538F5A"/>
          </w:pPr>
          <w:r w:rsidRPr="00E47875">
            <w:rPr>
              <w:rStyle w:val="PlaceholderText"/>
              <w:color w:val="E74011"/>
            </w:rPr>
            <w:t>Click or tap here to enter text.</w:t>
          </w:r>
        </w:p>
      </w:docPartBody>
    </w:docPart>
    <w:docPart>
      <w:docPartPr>
        <w:name w:val="9BF27C8EE51040AF8073AE6B3D2C1967"/>
        <w:category>
          <w:name w:val="General"/>
          <w:gallery w:val="placeholder"/>
        </w:category>
        <w:types>
          <w:type w:val="bbPlcHdr"/>
        </w:types>
        <w:behaviors>
          <w:behavior w:val="content"/>
        </w:behaviors>
        <w:guid w:val="{604CEF94-5263-4483-AE79-8875BB047B20}"/>
      </w:docPartPr>
      <w:docPartBody>
        <w:p w:rsidR="005200EC" w:rsidRDefault="005200EC">
          <w:pPr>
            <w:pStyle w:val="9BF27C8EE51040AF8073AE6B3D2C1967"/>
          </w:pPr>
          <w:r w:rsidRPr="00E47875">
            <w:rPr>
              <w:rStyle w:val="PlaceholderText"/>
              <w:color w:val="E74011"/>
            </w:rPr>
            <w:t>Choose an item.</w:t>
          </w:r>
        </w:p>
      </w:docPartBody>
    </w:docPart>
    <w:docPart>
      <w:docPartPr>
        <w:name w:val="A73309E6A1A347A2A175C5F69AE66531"/>
        <w:category>
          <w:name w:val="General"/>
          <w:gallery w:val="placeholder"/>
        </w:category>
        <w:types>
          <w:type w:val="bbPlcHdr"/>
        </w:types>
        <w:behaviors>
          <w:behavior w:val="content"/>
        </w:behaviors>
        <w:guid w:val="{BEA2DE32-5A29-4F2E-A208-3004BFCEA454}"/>
      </w:docPartPr>
      <w:docPartBody>
        <w:p w:rsidR="005200EC" w:rsidRDefault="005200EC">
          <w:pPr>
            <w:pStyle w:val="A73309E6A1A347A2A175C5F69AE66531"/>
          </w:pPr>
          <w:r w:rsidRPr="00E47875">
            <w:rPr>
              <w:rStyle w:val="PlaceholderText"/>
              <w:color w:val="E74011"/>
            </w:rPr>
            <w:t>Click or tap here to enter text.</w:t>
          </w:r>
        </w:p>
      </w:docPartBody>
    </w:docPart>
    <w:docPart>
      <w:docPartPr>
        <w:name w:val="4ABF79EF0F074B0695A7ED0F8E4AB8DF"/>
        <w:category>
          <w:name w:val="General"/>
          <w:gallery w:val="placeholder"/>
        </w:category>
        <w:types>
          <w:type w:val="bbPlcHdr"/>
        </w:types>
        <w:behaviors>
          <w:behavior w:val="content"/>
        </w:behaviors>
        <w:guid w:val="{3F41C6C9-682C-459C-BC5E-E62FF70DAAE7}"/>
      </w:docPartPr>
      <w:docPartBody>
        <w:p w:rsidR="005200EC" w:rsidRDefault="005200EC">
          <w:pPr>
            <w:pStyle w:val="4ABF79EF0F074B0695A7ED0F8E4AB8DF"/>
          </w:pPr>
          <w:r w:rsidRPr="00E47875">
            <w:rPr>
              <w:rStyle w:val="PlaceholderText"/>
              <w:color w:val="E74011"/>
            </w:rPr>
            <w:t>Click or tap here to enter text.</w:t>
          </w:r>
        </w:p>
      </w:docPartBody>
    </w:docPart>
    <w:docPart>
      <w:docPartPr>
        <w:name w:val="B7A51B5F283B49848047EF703CB8F69F"/>
        <w:category>
          <w:name w:val="General"/>
          <w:gallery w:val="placeholder"/>
        </w:category>
        <w:types>
          <w:type w:val="bbPlcHdr"/>
        </w:types>
        <w:behaviors>
          <w:behavior w:val="content"/>
        </w:behaviors>
        <w:guid w:val="{B1A17547-E47C-4CB9-AE24-900F607335A1}"/>
      </w:docPartPr>
      <w:docPartBody>
        <w:p w:rsidR="005200EC" w:rsidRDefault="005200EC">
          <w:pPr>
            <w:pStyle w:val="B7A51B5F283B49848047EF703CB8F69F"/>
          </w:pPr>
          <w:r w:rsidRPr="00E47875">
            <w:rPr>
              <w:rStyle w:val="PlaceholderText"/>
              <w:color w:val="E74011"/>
            </w:rPr>
            <w:t>Click or tap here to enter text.</w:t>
          </w:r>
        </w:p>
      </w:docPartBody>
    </w:docPart>
    <w:docPart>
      <w:docPartPr>
        <w:name w:val="CB94684BEFEB4A37948FE560EC688C17"/>
        <w:category>
          <w:name w:val="General"/>
          <w:gallery w:val="placeholder"/>
        </w:category>
        <w:types>
          <w:type w:val="bbPlcHdr"/>
        </w:types>
        <w:behaviors>
          <w:behavior w:val="content"/>
        </w:behaviors>
        <w:guid w:val="{66D8FADF-FD75-4A4E-94DB-E2739FF0B0CC}"/>
      </w:docPartPr>
      <w:docPartBody>
        <w:p w:rsidR="005200EC" w:rsidRDefault="005200EC">
          <w:pPr>
            <w:pStyle w:val="CB94684BEFEB4A37948FE560EC688C17"/>
          </w:pPr>
          <w:r w:rsidRPr="00E47875">
            <w:rPr>
              <w:rStyle w:val="PlaceholderText"/>
              <w:color w:val="E74011"/>
            </w:rPr>
            <w:t>Click or tap here to enter text.</w:t>
          </w:r>
        </w:p>
      </w:docPartBody>
    </w:docPart>
    <w:docPart>
      <w:docPartPr>
        <w:name w:val="86B2CF4FEB9A47F388E0198280FFA675"/>
        <w:category>
          <w:name w:val="General"/>
          <w:gallery w:val="placeholder"/>
        </w:category>
        <w:types>
          <w:type w:val="bbPlcHdr"/>
        </w:types>
        <w:behaviors>
          <w:behavior w:val="content"/>
        </w:behaviors>
        <w:guid w:val="{E87BBDE1-F327-4DCD-A4F5-74EEDC28AE18}"/>
      </w:docPartPr>
      <w:docPartBody>
        <w:p w:rsidR="005200EC" w:rsidRDefault="005200EC">
          <w:pPr>
            <w:pStyle w:val="86B2CF4FEB9A47F388E0198280FFA675"/>
          </w:pPr>
          <w:r w:rsidRPr="00E47875">
            <w:rPr>
              <w:rStyle w:val="PlaceholderText"/>
              <w:color w:val="E74011"/>
            </w:rPr>
            <w:t>Choose an item.</w:t>
          </w:r>
        </w:p>
      </w:docPartBody>
    </w:docPart>
    <w:docPart>
      <w:docPartPr>
        <w:name w:val="623C10B0FB2F437381A6FE00D49A809C"/>
        <w:category>
          <w:name w:val="General"/>
          <w:gallery w:val="placeholder"/>
        </w:category>
        <w:types>
          <w:type w:val="bbPlcHdr"/>
        </w:types>
        <w:behaviors>
          <w:behavior w:val="content"/>
        </w:behaviors>
        <w:guid w:val="{3D2B3734-32A5-47D3-84D2-0E3259955C1C}"/>
      </w:docPartPr>
      <w:docPartBody>
        <w:p w:rsidR="005200EC" w:rsidRDefault="005200EC">
          <w:pPr>
            <w:pStyle w:val="623C10B0FB2F437381A6FE00D49A809C"/>
          </w:pPr>
          <w:r w:rsidRPr="00E47875">
            <w:rPr>
              <w:rStyle w:val="PlaceholderText"/>
              <w:color w:val="E74011"/>
            </w:rPr>
            <w:t>Click or tap here to enter text.</w:t>
          </w:r>
        </w:p>
      </w:docPartBody>
    </w:docPart>
    <w:docPart>
      <w:docPartPr>
        <w:name w:val="CA72B48C9A444FB89BD2151F1BAAAEB7"/>
        <w:category>
          <w:name w:val="General"/>
          <w:gallery w:val="placeholder"/>
        </w:category>
        <w:types>
          <w:type w:val="bbPlcHdr"/>
        </w:types>
        <w:behaviors>
          <w:behavior w:val="content"/>
        </w:behaviors>
        <w:guid w:val="{0E7C3D88-0FED-4A38-8869-05006B6DEA6B}"/>
      </w:docPartPr>
      <w:docPartBody>
        <w:p w:rsidR="005200EC" w:rsidRDefault="005200EC">
          <w:pPr>
            <w:pStyle w:val="CA72B48C9A444FB89BD2151F1BAAAEB7"/>
          </w:pPr>
          <w:r w:rsidRPr="00E47875">
            <w:rPr>
              <w:rStyle w:val="PlaceholderText"/>
              <w:color w:val="E74011"/>
            </w:rPr>
            <w:t>Choose an item.</w:t>
          </w:r>
        </w:p>
      </w:docPartBody>
    </w:docPart>
    <w:docPart>
      <w:docPartPr>
        <w:name w:val="E3644CE2CC19419E83592C5A098DAB65"/>
        <w:category>
          <w:name w:val="General"/>
          <w:gallery w:val="placeholder"/>
        </w:category>
        <w:types>
          <w:type w:val="bbPlcHdr"/>
        </w:types>
        <w:behaviors>
          <w:behavior w:val="content"/>
        </w:behaviors>
        <w:guid w:val="{8E2039E6-4652-4F11-A634-8F3171D701AC}"/>
      </w:docPartPr>
      <w:docPartBody>
        <w:p w:rsidR="005200EC" w:rsidRDefault="005200EC">
          <w:pPr>
            <w:pStyle w:val="E3644CE2CC19419E83592C5A098DAB65"/>
          </w:pPr>
          <w:r w:rsidRPr="00E47875">
            <w:rPr>
              <w:rStyle w:val="PlaceholderText"/>
              <w:color w:val="E74011"/>
            </w:rPr>
            <w:t>Click or tap here to enter text.</w:t>
          </w:r>
        </w:p>
      </w:docPartBody>
    </w:docPart>
    <w:docPart>
      <w:docPartPr>
        <w:name w:val="38E0BC6854C644F191965E77850E8941"/>
        <w:category>
          <w:name w:val="General"/>
          <w:gallery w:val="placeholder"/>
        </w:category>
        <w:types>
          <w:type w:val="bbPlcHdr"/>
        </w:types>
        <w:behaviors>
          <w:behavior w:val="content"/>
        </w:behaviors>
        <w:guid w:val="{D4DC197F-B184-4DDF-9C38-9FB4494307E2}"/>
      </w:docPartPr>
      <w:docPartBody>
        <w:p w:rsidR="005200EC" w:rsidRDefault="005200EC">
          <w:pPr>
            <w:pStyle w:val="38E0BC6854C644F191965E77850E8941"/>
          </w:pPr>
          <w:r w:rsidRPr="00E47875">
            <w:rPr>
              <w:rStyle w:val="PlaceholderText"/>
              <w:color w:val="E74011"/>
            </w:rPr>
            <w:t>Click or tap here to enter text.</w:t>
          </w:r>
        </w:p>
      </w:docPartBody>
    </w:docPart>
    <w:docPart>
      <w:docPartPr>
        <w:name w:val="A88BA20AEC35455AB5CBB9C4096D96B1"/>
        <w:category>
          <w:name w:val="General"/>
          <w:gallery w:val="placeholder"/>
        </w:category>
        <w:types>
          <w:type w:val="bbPlcHdr"/>
        </w:types>
        <w:behaviors>
          <w:behavior w:val="content"/>
        </w:behaviors>
        <w:guid w:val="{87E32F28-54A2-47A5-9A1C-722D30DA391A}"/>
      </w:docPartPr>
      <w:docPartBody>
        <w:p w:rsidR="005200EC" w:rsidRDefault="005200EC">
          <w:pPr>
            <w:pStyle w:val="A88BA20AEC35455AB5CBB9C4096D96B1"/>
          </w:pPr>
          <w:r w:rsidRPr="00E47875">
            <w:rPr>
              <w:rStyle w:val="PlaceholderText"/>
              <w:color w:val="E74011"/>
            </w:rPr>
            <w:t>Click or tap here to enter text.</w:t>
          </w:r>
        </w:p>
      </w:docPartBody>
    </w:docPart>
    <w:docPart>
      <w:docPartPr>
        <w:name w:val="91E1646A9AA24DF9BC8F82EEE3C1CA85"/>
        <w:category>
          <w:name w:val="General"/>
          <w:gallery w:val="placeholder"/>
        </w:category>
        <w:types>
          <w:type w:val="bbPlcHdr"/>
        </w:types>
        <w:behaviors>
          <w:behavior w:val="content"/>
        </w:behaviors>
        <w:guid w:val="{BFF6DABF-A659-424C-B0BC-6764E46970D2}"/>
      </w:docPartPr>
      <w:docPartBody>
        <w:p w:rsidR="005200EC" w:rsidRDefault="005200EC">
          <w:pPr>
            <w:pStyle w:val="91E1646A9AA24DF9BC8F82EEE3C1CA85"/>
          </w:pPr>
          <w:r w:rsidRPr="00E47875">
            <w:rPr>
              <w:rStyle w:val="PlaceholderText"/>
              <w:color w:val="E74011"/>
            </w:rPr>
            <w:t>Click or tap here to enter text.</w:t>
          </w:r>
        </w:p>
      </w:docPartBody>
    </w:docPart>
    <w:docPart>
      <w:docPartPr>
        <w:name w:val="190FD2EA5EBE477DB9FD6B2C5061ADCD"/>
        <w:category>
          <w:name w:val="General"/>
          <w:gallery w:val="placeholder"/>
        </w:category>
        <w:types>
          <w:type w:val="bbPlcHdr"/>
        </w:types>
        <w:behaviors>
          <w:behavior w:val="content"/>
        </w:behaviors>
        <w:guid w:val="{4C787589-360C-4CD2-AC85-0BCB14C6E9EB}"/>
      </w:docPartPr>
      <w:docPartBody>
        <w:p w:rsidR="005200EC" w:rsidRDefault="005200EC">
          <w:pPr>
            <w:pStyle w:val="190FD2EA5EBE477DB9FD6B2C5061ADCD"/>
          </w:pPr>
          <w:r w:rsidRPr="00E47875">
            <w:rPr>
              <w:rStyle w:val="PlaceholderText"/>
              <w:color w:val="E74011"/>
            </w:rPr>
            <w:t>Click or tap here to enter text.</w:t>
          </w:r>
        </w:p>
      </w:docPartBody>
    </w:docPart>
    <w:docPart>
      <w:docPartPr>
        <w:name w:val="192D30725EB54FE990B177622602533F"/>
        <w:category>
          <w:name w:val="General"/>
          <w:gallery w:val="placeholder"/>
        </w:category>
        <w:types>
          <w:type w:val="bbPlcHdr"/>
        </w:types>
        <w:behaviors>
          <w:behavior w:val="content"/>
        </w:behaviors>
        <w:guid w:val="{20326B10-6F1B-48DE-B70D-EA8EA53A38AE}"/>
      </w:docPartPr>
      <w:docPartBody>
        <w:p w:rsidR="005200EC" w:rsidRDefault="005200EC">
          <w:pPr>
            <w:pStyle w:val="192D30725EB54FE990B177622602533F"/>
          </w:pPr>
          <w:r w:rsidRPr="00E47875">
            <w:rPr>
              <w:rStyle w:val="PlaceholderText"/>
              <w:color w:val="E74011"/>
            </w:rPr>
            <w:t>Click or tap here to enter text.</w:t>
          </w:r>
        </w:p>
      </w:docPartBody>
    </w:docPart>
    <w:docPart>
      <w:docPartPr>
        <w:name w:val="0B19208DE1584BF0A12848BD1AE9605F"/>
        <w:category>
          <w:name w:val="General"/>
          <w:gallery w:val="placeholder"/>
        </w:category>
        <w:types>
          <w:type w:val="bbPlcHdr"/>
        </w:types>
        <w:behaviors>
          <w:behavior w:val="content"/>
        </w:behaviors>
        <w:guid w:val="{2478C4D9-70D3-4504-B4B6-87FFDEF994F3}"/>
      </w:docPartPr>
      <w:docPartBody>
        <w:p w:rsidR="005200EC" w:rsidRDefault="005200EC">
          <w:pPr>
            <w:pStyle w:val="0B19208DE1584BF0A12848BD1AE9605F"/>
          </w:pPr>
          <w:r w:rsidRPr="00E47875">
            <w:rPr>
              <w:rStyle w:val="PlaceholderText"/>
              <w:color w:val="E74011"/>
            </w:rPr>
            <w:t>Click or tap here to enter text.</w:t>
          </w:r>
        </w:p>
      </w:docPartBody>
    </w:docPart>
    <w:docPart>
      <w:docPartPr>
        <w:name w:val="CD80CFE6A58D48609EF27438B93F2C1D"/>
        <w:category>
          <w:name w:val="General"/>
          <w:gallery w:val="placeholder"/>
        </w:category>
        <w:types>
          <w:type w:val="bbPlcHdr"/>
        </w:types>
        <w:behaviors>
          <w:behavior w:val="content"/>
        </w:behaviors>
        <w:guid w:val="{2869D571-87E1-466D-A93C-AF127E1382B0}"/>
      </w:docPartPr>
      <w:docPartBody>
        <w:p w:rsidR="005200EC" w:rsidRDefault="005200EC">
          <w:pPr>
            <w:pStyle w:val="CD80CFE6A58D48609EF27438B93F2C1D"/>
          </w:pPr>
          <w:r w:rsidRPr="00E47875">
            <w:rPr>
              <w:rStyle w:val="PlaceholderText"/>
              <w:color w:val="E74011"/>
            </w:rPr>
            <w:t>Click or tap here to enter text.</w:t>
          </w:r>
        </w:p>
      </w:docPartBody>
    </w:docPart>
    <w:docPart>
      <w:docPartPr>
        <w:name w:val="D47109E922A14B61819728ECE4621FF3"/>
        <w:category>
          <w:name w:val="General"/>
          <w:gallery w:val="placeholder"/>
        </w:category>
        <w:types>
          <w:type w:val="bbPlcHdr"/>
        </w:types>
        <w:behaviors>
          <w:behavior w:val="content"/>
        </w:behaviors>
        <w:guid w:val="{1B4764F7-A78D-4D55-899A-C4A556118CAD}"/>
      </w:docPartPr>
      <w:docPartBody>
        <w:p w:rsidR="005200EC" w:rsidRDefault="005200EC">
          <w:pPr>
            <w:pStyle w:val="D47109E922A14B61819728ECE4621FF3"/>
          </w:pPr>
          <w:r w:rsidRPr="00E47875">
            <w:rPr>
              <w:rStyle w:val="PlaceholderText"/>
              <w:color w:val="E74011"/>
            </w:rPr>
            <w:t>Click or tap here to enter text.</w:t>
          </w:r>
        </w:p>
      </w:docPartBody>
    </w:docPart>
    <w:docPart>
      <w:docPartPr>
        <w:name w:val="B983E57CE7CB406D989ABAC316974DAE"/>
        <w:category>
          <w:name w:val="General"/>
          <w:gallery w:val="placeholder"/>
        </w:category>
        <w:types>
          <w:type w:val="bbPlcHdr"/>
        </w:types>
        <w:behaviors>
          <w:behavior w:val="content"/>
        </w:behaviors>
        <w:guid w:val="{33546A0C-F980-4EF0-B0A6-C062CA77BB9F}"/>
      </w:docPartPr>
      <w:docPartBody>
        <w:p w:rsidR="005200EC" w:rsidRDefault="005200EC">
          <w:pPr>
            <w:pStyle w:val="B983E57CE7CB406D989ABAC316974DAE"/>
          </w:pPr>
          <w:r w:rsidRPr="006C031F">
            <w:rPr>
              <w:rStyle w:val="PlaceholderText"/>
            </w:rPr>
            <w:t>Choose an item.</w:t>
          </w:r>
        </w:p>
      </w:docPartBody>
    </w:docPart>
    <w:docPart>
      <w:docPartPr>
        <w:name w:val="E3679E2F49674C55BB2F630AA783970B"/>
        <w:category>
          <w:name w:val="General"/>
          <w:gallery w:val="placeholder"/>
        </w:category>
        <w:types>
          <w:type w:val="bbPlcHdr"/>
        </w:types>
        <w:behaviors>
          <w:behavior w:val="content"/>
        </w:behaviors>
        <w:guid w:val="{3C6C315C-14DF-4081-919C-A28E531BDC66}"/>
      </w:docPartPr>
      <w:docPartBody>
        <w:p w:rsidR="005200EC" w:rsidRDefault="005200EC">
          <w:pPr>
            <w:pStyle w:val="E3679E2F49674C55BB2F630AA783970B"/>
          </w:pPr>
          <w:r w:rsidRPr="00E47875">
            <w:rPr>
              <w:rStyle w:val="PlaceholderText"/>
              <w:color w:val="E74011"/>
            </w:rPr>
            <w:t>Click or tap here to enter text.</w:t>
          </w:r>
        </w:p>
      </w:docPartBody>
    </w:docPart>
    <w:docPart>
      <w:docPartPr>
        <w:name w:val="F9ED84F507EB406ABFD4E6FD30DFBB21"/>
        <w:category>
          <w:name w:val="General"/>
          <w:gallery w:val="placeholder"/>
        </w:category>
        <w:types>
          <w:type w:val="bbPlcHdr"/>
        </w:types>
        <w:behaviors>
          <w:behavior w:val="content"/>
        </w:behaviors>
        <w:guid w:val="{1251EAF8-553F-4A36-94FB-4777E79B87DF}"/>
      </w:docPartPr>
      <w:docPartBody>
        <w:p w:rsidR="005200EC" w:rsidRDefault="005200EC">
          <w:pPr>
            <w:pStyle w:val="F9ED84F507EB406ABFD4E6FD30DFBB21"/>
          </w:pPr>
          <w:r w:rsidRPr="00E47875">
            <w:rPr>
              <w:rStyle w:val="PlaceholderText"/>
              <w:color w:val="E74011"/>
            </w:rPr>
            <w:t>Click or tap here to enter text.</w:t>
          </w:r>
        </w:p>
      </w:docPartBody>
    </w:docPart>
    <w:docPart>
      <w:docPartPr>
        <w:name w:val="2BD86CA08184454F904B67A107B31751"/>
        <w:category>
          <w:name w:val="General"/>
          <w:gallery w:val="placeholder"/>
        </w:category>
        <w:types>
          <w:type w:val="bbPlcHdr"/>
        </w:types>
        <w:behaviors>
          <w:behavior w:val="content"/>
        </w:behaviors>
        <w:guid w:val="{E76A5F1F-492F-494F-AF38-8B10B33A1E34}"/>
      </w:docPartPr>
      <w:docPartBody>
        <w:p w:rsidR="005200EC" w:rsidRDefault="005200EC">
          <w:pPr>
            <w:pStyle w:val="2BD86CA08184454F904B67A107B31751"/>
          </w:pPr>
          <w:r w:rsidRPr="006C031F">
            <w:rPr>
              <w:rStyle w:val="PlaceholderText"/>
            </w:rPr>
            <w:t>Choose an item.</w:t>
          </w:r>
        </w:p>
      </w:docPartBody>
    </w:docPart>
    <w:docPart>
      <w:docPartPr>
        <w:name w:val="A2826790D5394FC7A61B655122386E2D"/>
        <w:category>
          <w:name w:val="General"/>
          <w:gallery w:val="placeholder"/>
        </w:category>
        <w:types>
          <w:type w:val="bbPlcHdr"/>
        </w:types>
        <w:behaviors>
          <w:behavior w:val="content"/>
        </w:behaviors>
        <w:guid w:val="{4B8628C7-7E45-4EE1-B4A4-0C647BD4BE2D}"/>
      </w:docPartPr>
      <w:docPartBody>
        <w:p w:rsidR="005200EC" w:rsidRDefault="005200EC">
          <w:pPr>
            <w:pStyle w:val="A2826790D5394FC7A61B655122386E2D"/>
          </w:pPr>
          <w:r w:rsidRPr="00E47875">
            <w:rPr>
              <w:rStyle w:val="PlaceholderText"/>
              <w:color w:val="E74011"/>
            </w:rPr>
            <w:t>Click or tap here to enter text.</w:t>
          </w:r>
        </w:p>
      </w:docPartBody>
    </w:docPart>
    <w:docPart>
      <w:docPartPr>
        <w:name w:val="6E81F8CCADA04540A3D1BE224FEDDD29"/>
        <w:category>
          <w:name w:val="General"/>
          <w:gallery w:val="placeholder"/>
        </w:category>
        <w:types>
          <w:type w:val="bbPlcHdr"/>
        </w:types>
        <w:behaviors>
          <w:behavior w:val="content"/>
        </w:behaviors>
        <w:guid w:val="{70A15204-24E0-41FB-8298-3E52BED4D7F6}"/>
      </w:docPartPr>
      <w:docPartBody>
        <w:p w:rsidR="005200EC" w:rsidRDefault="005200EC">
          <w:pPr>
            <w:pStyle w:val="6E81F8CCADA04540A3D1BE224FEDDD29"/>
          </w:pPr>
          <w:r w:rsidRPr="00E47875">
            <w:rPr>
              <w:rStyle w:val="PlaceholderText"/>
              <w:color w:val="E74011"/>
            </w:rPr>
            <w:t>Click or tap here to enter text.</w:t>
          </w:r>
        </w:p>
      </w:docPartBody>
    </w:docPart>
    <w:docPart>
      <w:docPartPr>
        <w:name w:val="8AB317125FA7424BAB9111A5058607D4"/>
        <w:category>
          <w:name w:val="General"/>
          <w:gallery w:val="placeholder"/>
        </w:category>
        <w:types>
          <w:type w:val="bbPlcHdr"/>
        </w:types>
        <w:behaviors>
          <w:behavior w:val="content"/>
        </w:behaviors>
        <w:guid w:val="{F2365CC2-8BB1-42E1-ABAA-469CF5E58B30}"/>
      </w:docPartPr>
      <w:docPartBody>
        <w:p w:rsidR="005200EC" w:rsidRDefault="005200EC">
          <w:pPr>
            <w:pStyle w:val="8AB317125FA7424BAB9111A5058607D4"/>
          </w:pPr>
          <w:r w:rsidRPr="00E47875">
            <w:rPr>
              <w:rStyle w:val="PlaceholderText"/>
              <w:color w:val="E74011"/>
            </w:rPr>
            <w:t>Click or tap here to enter text.</w:t>
          </w:r>
        </w:p>
      </w:docPartBody>
    </w:docPart>
    <w:docPart>
      <w:docPartPr>
        <w:name w:val="2D6D998B4EF24388AB6011A87B9B184E"/>
        <w:category>
          <w:name w:val="General"/>
          <w:gallery w:val="placeholder"/>
        </w:category>
        <w:types>
          <w:type w:val="bbPlcHdr"/>
        </w:types>
        <w:behaviors>
          <w:behavior w:val="content"/>
        </w:behaviors>
        <w:guid w:val="{1586FE00-32E7-466D-8F90-EC0A2399741C}"/>
      </w:docPartPr>
      <w:docPartBody>
        <w:p w:rsidR="005200EC" w:rsidRDefault="005200EC">
          <w:pPr>
            <w:pStyle w:val="2D6D998B4EF24388AB6011A87B9B184E"/>
          </w:pPr>
          <w:r w:rsidRPr="00E47875">
            <w:rPr>
              <w:color w:val="E74011"/>
            </w:rPr>
            <w:t>Choose an item.</w:t>
          </w:r>
        </w:p>
      </w:docPartBody>
    </w:docPart>
    <w:docPart>
      <w:docPartPr>
        <w:name w:val="BE718B49D1214D159F2307B848ACBCC4"/>
        <w:category>
          <w:name w:val="General"/>
          <w:gallery w:val="placeholder"/>
        </w:category>
        <w:types>
          <w:type w:val="bbPlcHdr"/>
        </w:types>
        <w:behaviors>
          <w:behavior w:val="content"/>
        </w:behaviors>
        <w:guid w:val="{04A9327E-A59E-490D-A612-900AD1C4B86E}"/>
      </w:docPartPr>
      <w:docPartBody>
        <w:p w:rsidR="005200EC" w:rsidRDefault="005200EC">
          <w:pPr>
            <w:pStyle w:val="BE718B49D1214D159F2307B848ACBCC4"/>
          </w:pPr>
          <w:r w:rsidRPr="00E47875">
            <w:rPr>
              <w:rStyle w:val="PlaceholderText"/>
              <w:color w:val="E74011"/>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0EC"/>
    <w:rsid w:val="003638B1"/>
    <w:rsid w:val="005200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666666"/>
    </w:rPr>
  </w:style>
  <w:style w:type="paragraph" w:customStyle="1" w:styleId="13DEEE09520D459EBFCADAA5C8D28358">
    <w:name w:val="13DEEE09520D459EBFCADAA5C8D28358"/>
  </w:style>
  <w:style w:type="paragraph" w:customStyle="1" w:styleId="DFFA8484C3F44170B1BAD97D962D52DB">
    <w:name w:val="DFFA8484C3F44170B1BAD97D962D52DB"/>
  </w:style>
  <w:style w:type="paragraph" w:customStyle="1" w:styleId="BB3D9F6AA55E4D18A33D8C61B8F33390">
    <w:name w:val="BB3D9F6AA55E4D18A33D8C61B8F33390"/>
  </w:style>
  <w:style w:type="paragraph" w:customStyle="1" w:styleId="F30C0B259F77406D8CC82F29C682CA45">
    <w:name w:val="F30C0B259F77406D8CC82F29C682CA45"/>
  </w:style>
  <w:style w:type="paragraph" w:customStyle="1" w:styleId="DB226D014BB64B609C52D454D04219B7">
    <w:name w:val="DB226D014BB64B609C52D454D04219B7"/>
  </w:style>
  <w:style w:type="paragraph" w:customStyle="1" w:styleId="1BDBD95FABD64706A3727C0B801D733E">
    <w:name w:val="1BDBD95FABD64706A3727C0B801D733E"/>
  </w:style>
  <w:style w:type="paragraph" w:customStyle="1" w:styleId="5859445166204F6CA60ADDB5F3D71CA7">
    <w:name w:val="5859445166204F6CA60ADDB5F3D71CA7"/>
  </w:style>
  <w:style w:type="paragraph" w:customStyle="1" w:styleId="71C4B5F8091A44E290331D64B8DDB7AB">
    <w:name w:val="71C4B5F8091A44E290331D64B8DDB7AB"/>
  </w:style>
  <w:style w:type="paragraph" w:customStyle="1" w:styleId="CCEAC401869A42E980DC40A98F505DCC">
    <w:name w:val="CCEAC401869A42E980DC40A98F505DCC"/>
  </w:style>
  <w:style w:type="paragraph" w:customStyle="1" w:styleId="B17D0A8B30B442D8A92B23DB541575E2">
    <w:name w:val="B17D0A8B30B442D8A92B23DB541575E2"/>
  </w:style>
  <w:style w:type="paragraph" w:customStyle="1" w:styleId="4361189F88CF4CA383FBAC3F66CBDE81">
    <w:name w:val="4361189F88CF4CA383FBAC3F66CBDE81"/>
  </w:style>
  <w:style w:type="paragraph" w:customStyle="1" w:styleId="EC9DD96D36594F84B210EB17184ADD76">
    <w:name w:val="EC9DD96D36594F84B210EB17184ADD76"/>
  </w:style>
  <w:style w:type="paragraph" w:customStyle="1" w:styleId="DCE703E0A6CD4068A44AA656EFF99F4B">
    <w:name w:val="DCE703E0A6CD4068A44AA656EFF99F4B"/>
  </w:style>
  <w:style w:type="paragraph" w:customStyle="1" w:styleId="9D99C4E32A3A44269AC8F1EF2666F57C">
    <w:name w:val="9D99C4E32A3A44269AC8F1EF2666F57C"/>
  </w:style>
  <w:style w:type="paragraph" w:customStyle="1" w:styleId="FE77E6D3DC0947C08DBE47F39BBE3BAD">
    <w:name w:val="FE77E6D3DC0947C08DBE47F39BBE3BAD"/>
  </w:style>
  <w:style w:type="paragraph" w:customStyle="1" w:styleId="45325341008A428D9A8C8E8BAB5EE331">
    <w:name w:val="45325341008A428D9A8C8E8BAB5EE331"/>
  </w:style>
  <w:style w:type="paragraph" w:customStyle="1" w:styleId="B761489714A943CBB110911A919D3E55">
    <w:name w:val="B761489714A943CBB110911A919D3E55"/>
  </w:style>
  <w:style w:type="paragraph" w:customStyle="1" w:styleId="01D5D24125E74F65B225001E594AEC3F">
    <w:name w:val="01D5D24125E74F65B225001E594AEC3F"/>
  </w:style>
  <w:style w:type="paragraph" w:customStyle="1" w:styleId="0A65B1873F9E4EFF8B14D47BFAA03596">
    <w:name w:val="0A65B1873F9E4EFF8B14D47BFAA03596"/>
  </w:style>
  <w:style w:type="paragraph" w:customStyle="1" w:styleId="178B8F49AEB4401DB274391F19C531AA">
    <w:name w:val="178B8F49AEB4401DB274391F19C531AA"/>
  </w:style>
  <w:style w:type="paragraph" w:customStyle="1" w:styleId="AE854195DB184696982EC556689C4971">
    <w:name w:val="AE854195DB184696982EC556689C4971"/>
  </w:style>
  <w:style w:type="paragraph" w:customStyle="1" w:styleId="81BEC56B2D21464584344298F7AC72D5">
    <w:name w:val="81BEC56B2D21464584344298F7AC72D5"/>
  </w:style>
  <w:style w:type="paragraph" w:customStyle="1" w:styleId="F24527173D8D4ECDB07E4CF8EDB017F3">
    <w:name w:val="F24527173D8D4ECDB07E4CF8EDB017F3"/>
  </w:style>
  <w:style w:type="paragraph" w:customStyle="1" w:styleId="D3C8C888EB8E44238E6F5DE315B850E3">
    <w:name w:val="D3C8C888EB8E44238E6F5DE315B850E3"/>
  </w:style>
  <w:style w:type="paragraph" w:customStyle="1" w:styleId="70EF9C59D0A9478EB46A1539A9AD52FC">
    <w:name w:val="70EF9C59D0A9478EB46A1539A9AD52FC"/>
  </w:style>
  <w:style w:type="paragraph" w:customStyle="1" w:styleId="260DB246428441729C88C39B89B4B3A3">
    <w:name w:val="260DB246428441729C88C39B89B4B3A3"/>
  </w:style>
  <w:style w:type="paragraph" w:customStyle="1" w:styleId="A1443D4C07B745F398CAE34482D5D816">
    <w:name w:val="A1443D4C07B745F398CAE34482D5D816"/>
  </w:style>
  <w:style w:type="paragraph" w:customStyle="1" w:styleId="C7E7FFFAA58C4244BE8DDED1CE041C95">
    <w:name w:val="C7E7FFFAA58C4244BE8DDED1CE041C95"/>
  </w:style>
  <w:style w:type="paragraph" w:customStyle="1" w:styleId="5EFBEB31A61247F5A3DC1A683460BCF7">
    <w:name w:val="5EFBEB31A61247F5A3DC1A683460BCF7"/>
  </w:style>
  <w:style w:type="paragraph" w:customStyle="1" w:styleId="68686B8238D14F219B12BBD3EE4CB0BD">
    <w:name w:val="68686B8238D14F219B12BBD3EE4CB0BD"/>
  </w:style>
  <w:style w:type="paragraph" w:customStyle="1" w:styleId="2EFFAD1EB2DF4F9A94260E73E6E9B140">
    <w:name w:val="2EFFAD1EB2DF4F9A94260E73E6E9B140"/>
  </w:style>
  <w:style w:type="paragraph" w:customStyle="1" w:styleId="482B5664EA7B47B0B908F83EB7B4D979">
    <w:name w:val="482B5664EA7B47B0B908F83EB7B4D979"/>
  </w:style>
  <w:style w:type="paragraph" w:customStyle="1" w:styleId="EA2EA738D26A4BBD8EC1ADD15755569F">
    <w:name w:val="EA2EA738D26A4BBD8EC1ADD15755569F"/>
  </w:style>
  <w:style w:type="paragraph" w:customStyle="1" w:styleId="1249BA522C8249258641C4F1436C90F3">
    <w:name w:val="1249BA522C8249258641C4F1436C90F3"/>
  </w:style>
  <w:style w:type="paragraph" w:customStyle="1" w:styleId="8B5AC4BB3A64481CA8C632CCFB418463">
    <w:name w:val="8B5AC4BB3A64481CA8C632CCFB418463"/>
  </w:style>
  <w:style w:type="paragraph" w:customStyle="1" w:styleId="B4FAD415BCA44BBDBAD380872FF3838F">
    <w:name w:val="B4FAD415BCA44BBDBAD380872FF3838F"/>
  </w:style>
  <w:style w:type="paragraph" w:customStyle="1" w:styleId="4C69F24087C6419C80254BD448AD6B88">
    <w:name w:val="4C69F24087C6419C80254BD448AD6B88"/>
  </w:style>
  <w:style w:type="paragraph" w:customStyle="1" w:styleId="FA15EAE3264F4D9685B3449431DC4583">
    <w:name w:val="FA15EAE3264F4D9685B3449431DC4583"/>
  </w:style>
  <w:style w:type="paragraph" w:customStyle="1" w:styleId="C2E307ECA97A4092A119BFD775538F5A">
    <w:name w:val="C2E307ECA97A4092A119BFD775538F5A"/>
  </w:style>
  <w:style w:type="paragraph" w:customStyle="1" w:styleId="9BF27C8EE51040AF8073AE6B3D2C1967">
    <w:name w:val="9BF27C8EE51040AF8073AE6B3D2C1967"/>
  </w:style>
  <w:style w:type="paragraph" w:customStyle="1" w:styleId="A73309E6A1A347A2A175C5F69AE66531">
    <w:name w:val="A73309E6A1A347A2A175C5F69AE66531"/>
  </w:style>
  <w:style w:type="paragraph" w:customStyle="1" w:styleId="4ABF79EF0F074B0695A7ED0F8E4AB8DF">
    <w:name w:val="4ABF79EF0F074B0695A7ED0F8E4AB8DF"/>
  </w:style>
  <w:style w:type="paragraph" w:customStyle="1" w:styleId="B7A51B5F283B49848047EF703CB8F69F">
    <w:name w:val="B7A51B5F283B49848047EF703CB8F69F"/>
  </w:style>
  <w:style w:type="paragraph" w:customStyle="1" w:styleId="CB94684BEFEB4A37948FE560EC688C17">
    <w:name w:val="CB94684BEFEB4A37948FE560EC688C17"/>
  </w:style>
  <w:style w:type="paragraph" w:customStyle="1" w:styleId="86B2CF4FEB9A47F388E0198280FFA675">
    <w:name w:val="86B2CF4FEB9A47F388E0198280FFA675"/>
  </w:style>
  <w:style w:type="paragraph" w:customStyle="1" w:styleId="623C10B0FB2F437381A6FE00D49A809C">
    <w:name w:val="623C10B0FB2F437381A6FE00D49A809C"/>
  </w:style>
  <w:style w:type="paragraph" w:customStyle="1" w:styleId="CA72B48C9A444FB89BD2151F1BAAAEB7">
    <w:name w:val="CA72B48C9A444FB89BD2151F1BAAAEB7"/>
  </w:style>
  <w:style w:type="paragraph" w:customStyle="1" w:styleId="E3644CE2CC19419E83592C5A098DAB65">
    <w:name w:val="E3644CE2CC19419E83592C5A098DAB65"/>
  </w:style>
  <w:style w:type="paragraph" w:customStyle="1" w:styleId="38E0BC6854C644F191965E77850E8941">
    <w:name w:val="38E0BC6854C644F191965E77850E8941"/>
  </w:style>
  <w:style w:type="paragraph" w:customStyle="1" w:styleId="A88BA20AEC35455AB5CBB9C4096D96B1">
    <w:name w:val="A88BA20AEC35455AB5CBB9C4096D96B1"/>
  </w:style>
  <w:style w:type="paragraph" w:customStyle="1" w:styleId="91E1646A9AA24DF9BC8F82EEE3C1CA85">
    <w:name w:val="91E1646A9AA24DF9BC8F82EEE3C1CA85"/>
  </w:style>
  <w:style w:type="paragraph" w:customStyle="1" w:styleId="190FD2EA5EBE477DB9FD6B2C5061ADCD">
    <w:name w:val="190FD2EA5EBE477DB9FD6B2C5061ADCD"/>
  </w:style>
  <w:style w:type="paragraph" w:customStyle="1" w:styleId="192D30725EB54FE990B177622602533F">
    <w:name w:val="192D30725EB54FE990B177622602533F"/>
  </w:style>
  <w:style w:type="paragraph" w:customStyle="1" w:styleId="0B19208DE1584BF0A12848BD1AE9605F">
    <w:name w:val="0B19208DE1584BF0A12848BD1AE9605F"/>
  </w:style>
  <w:style w:type="paragraph" w:customStyle="1" w:styleId="CD80CFE6A58D48609EF27438B93F2C1D">
    <w:name w:val="CD80CFE6A58D48609EF27438B93F2C1D"/>
  </w:style>
  <w:style w:type="paragraph" w:customStyle="1" w:styleId="D47109E922A14B61819728ECE4621FF3">
    <w:name w:val="D47109E922A14B61819728ECE4621FF3"/>
  </w:style>
  <w:style w:type="paragraph" w:customStyle="1" w:styleId="B983E57CE7CB406D989ABAC316974DAE">
    <w:name w:val="B983E57CE7CB406D989ABAC316974DAE"/>
  </w:style>
  <w:style w:type="paragraph" w:customStyle="1" w:styleId="E3679E2F49674C55BB2F630AA783970B">
    <w:name w:val="E3679E2F49674C55BB2F630AA783970B"/>
  </w:style>
  <w:style w:type="paragraph" w:customStyle="1" w:styleId="F9ED84F507EB406ABFD4E6FD30DFBB21">
    <w:name w:val="F9ED84F507EB406ABFD4E6FD30DFBB21"/>
  </w:style>
  <w:style w:type="paragraph" w:customStyle="1" w:styleId="2BD86CA08184454F904B67A107B31751">
    <w:name w:val="2BD86CA08184454F904B67A107B31751"/>
  </w:style>
  <w:style w:type="paragraph" w:customStyle="1" w:styleId="A2826790D5394FC7A61B655122386E2D">
    <w:name w:val="A2826790D5394FC7A61B655122386E2D"/>
  </w:style>
  <w:style w:type="paragraph" w:customStyle="1" w:styleId="6E81F8CCADA04540A3D1BE224FEDDD29">
    <w:name w:val="6E81F8CCADA04540A3D1BE224FEDDD29"/>
  </w:style>
  <w:style w:type="paragraph" w:customStyle="1" w:styleId="8AB317125FA7424BAB9111A5058607D4">
    <w:name w:val="8AB317125FA7424BAB9111A5058607D4"/>
  </w:style>
  <w:style w:type="paragraph" w:customStyle="1" w:styleId="2D6D998B4EF24388AB6011A87B9B184E">
    <w:name w:val="2D6D998B4EF24388AB6011A87B9B184E"/>
  </w:style>
  <w:style w:type="paragraph" w:customStyle="1" w:styleId="BE718B49D1214D159F2307B848ACBCC4">
    <w:name w:val="BE718B49D1214D159F2307B848ACBC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33811B90BFC2428C245BC2E0006261" ma:contentTypeVersion="19" ma:contentTypeDescription="Create a new document." ma:contentTypeScope="" ma:versionID="2debb378c48da01467c55a004ca50f88">
  <xsd:schema xmlns:xsd="http://www.w3.org/2001/XMLSchema" xmlns:xs="http://www.w3.org/2001/XMLSchema" xmlns:p="http://schemas.microsoft.com/office/2006/metadata/properties" xmlns:ns2="004c583f-e1cc-40ba-b64c-6c399d38f14b" xmlns:ns3="01bdfd33-b0c0-4c28-b934-44a53f6fd4df" targetNamespace="http://schemas.microsoft.com/office/2006/metadata/properties" ma:root="true" ma:fieldsID="f01b2ddd32b276a54e52a826e160c58b" ns2:_="" ns3:_="">
    <xsd:import namespace="004c583f-e1cc-40ba-b64c-6c399d38f14b"/>
    <xsd:import namespace="01bdfd33-b0c0-4c28-b934-44a53f6fd4d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4c583f-e1cc-40ba-b64c-6c399d38f1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9d4b784-4091-4861-b004-3fc3e00d488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bdfd33-b0c0-4c28-b934-44a53f6fd4d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4971609-25af-4e3a-8558-352ce502e602}" ma:internalName="TaxCatchAll" ma:showField="CatchAllData" ma:web="01bdfd33-b0c0-4c28-b934-44a53f6fd4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1bdfd33-b0c0-4c28-b934-44a53f6fd4df" xsi:nil="true"/>
    <lcf76f155ced4ddcb4097134ff3c332f xmlns="004c583f-e1cc-40ba-b64c-6c399d38f14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CA313D-7481-4C8D-8D4E-074E052166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4c583f-e1cc-40ba-b64c-6c399d38f14b"/>
    <ds:schemaRef ds:uri="01bdfd33-b0c0-4c28-b934-44a53f6fd4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35A5A5-6040-44F1-9188-2ABFB59F1483}">
  <ds:schemaRefs>
    <ds:schemaRef ds:uri="http://schemas.microsoft.com/office/2006/metadata/properties"/>
    <ds:schemaRef ds:uri="http://schemas.microsoft.com/office/infopath/2007/PartnerControls"/>
    <ds:schemaRef ds:uri="01bdfd33-b0c0-4c28-b934-44a53f6fd4df"/>
    <ds:schemaRef ds:uri="004c583f-e1cc-40ba-b64c-6c399d38f14b"/>
  </ds:schemaRefs>
</ds:datastoreItem>
</file>

<file path=customXml/itemProps3.xml><?xml version="1.0" encoding="utf-8"?>
<ds:datastoreItem xmlns:ds="http://schemas.openxmlformats.org/officeDocument/2006/customXml" ds:itemID="{11719911-5EED-48F0-8301-8A8335999D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PFD and Pollinger Permission Request Form (2026)</Template>
  <TotalTime>1</TotalTime>
  <Pages>4</Pages>
  <Words>757</Words>
  <Characters>4318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Brace</dc:creator>
  <cp:keywords/>
  <dc:description/>
  <cp:lastModifiedBy>Samantha Brace</cp:lastModifiedBy>
  <cp:revision>1</cp:revision>
  <dcterms:created xsi:type="dcterms:W3CDTF">2026-03-25T14:29:00Z</dcterms:created>
  <dcterms:modified xsi:type="dcterms:W3CDTF">2026-03-25T14:30:00Z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0x0101007533811B90BFC2428C245BC2E0006261</vt:lpwstr>
  </property>
  <property fmtid="{D5CDD505-2E9C-101B-9397-08002B2CF9AE}" pid="3" name="Order">
    <vt:r8>19236200</vt:r8>
  </property>
  <property fmtid="{D5CDD505-2E9C-101B-9397-08002B2CF9AE}" pid="4" name="MediaServiceImageTags">
    <vt:lpwstr/>
  </property>
</Properties>
</file>